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9"/>
        <w:gridCol w:w="8855"/>
      </w:tblGrid>
      <w:tr w:rsidR="00593795">
        <w:tc>
          <w:tcPr>
            <w:tcW w:w="509" w:type="dxa"/>
          </w:tcPr>
          <w:p w:rsidR="00593795" w:rsidRDefault="000F4B87">
            <w:pPr>
              <w:pStyle w:val="afff8"/>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GoBack"/>
            <w:bookmarkEnd w:id="0"/>
            <w:r>
              <w:rPr>
                <w:rFonts w:ascii="Times New Roman" w:eastAsia="黑体" w:hAnsi="Times New Roman"/>
                <w:sz w:val="21"/>
                <w:szCs w:val="21"/>
              </w:rPr>
              <w:t>ICS</w:t>
            </w:r>
          </w:p>
        </w:tc>
        <w:tc>
          <w:tcPr>
            <w:tcW w:w="8855" w:type="dxa"/>
          </w:tcPr>
          <w:p w:rsidR="00593795" w:rsidRDefault="00593795">
            <w:pPr>
              <w:pStyle w:val="afff8"/>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1" w:name="ICS"/>
            <w:r w:rsidR="000F4B87">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0F4B87">
              <w:rPr>
                <w:rFonts w:ascii="黑体" w:eastAsia="黑体" w:hAnsi="黑体"/>
                <w:sz w:val="21"/>
                <w:szCs w:val="21"/>
              </w:rPr>
              <w:t>65.020</w:t>
            </w:r>
            <w:r>
              <w:rPr>
                <w:rFonts w:ascii="黑体" w:eastAsia="黑体" w:hAnsi="黑体"/>
                <w:sz w:val="21"/>
                <w:szCs w:val="21"/>
              </w:rPr>
              <w:fldChar w:fldCharType="end"/>
            </w:r>
            <w:bookmarkEnd w:id="1"/>
          </w:p>
        </w:tc>
      </w:tr>
      <w:tr w:rsidR="00593795">
        <w:tc>
          <w:tcPr>
            <w:tcW w:w="509" w:type="dxa"/>
          </w:tcPr>
          <w:p w:rsidR="00593795" w:rsidRDefault="000F4B87">
            <w:pPr>
              <w:pStyle w:val="afff8"/>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rsidR="00593795" w:rsidRDefault="00593795">
            <w:pPr>
              <w:pStyle w:val="afff8"/>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000F4B87">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0F4B87">
              <w:rPr>
                <w:rFonts w:ascii="黑体" w:eastAsia="黑体" w:hAnsi="黑体"/>
                <w:sz w:val="21"/>
                <w:szCs w:val="21"/>
              </w:rPr>
              <w:t>B 16</w:t>
            </w:r>
            <w:r>
              <w:rPr>
                <w:rFonts w:ascii="黑体" w:eastAsia="黑体" w:hAnsi="黑体"/>
                <w:sz w:val="21"/>
                <w:szCs w:val="21"/>
              </w:rPr>
              <w:fldChar w:fldCharType="end"/>
            </w:r>
            <w:bookmarkEnd w:id="2"/>
          </w:p>
        </w:tc>
      </w:tr>
    </w:tbl>
    <w:tbl>
      <w:tblPr>
        <w:tblStyle w:val="afffc"/>
        <w:tblpPr w:leftFromText="181" w:rightFromText="181" w:horzAnchor="margin" w:tblpX="3857" w:tblpY="568"/>
        <w:tblW w:w="4990" w:type="dxa"/>
        <w:tblBorders>
          <w:top w:val="none" w:sz="0" w:space="0" w:color="auto"/>
          <w:left w:val="none" w:sz="0" w:space="0" w:color="auto"/>
          <w:bottom w:val="none" w:sz="0" w:space="0" w:color="auto"/>
          <w:right w:val="none" w:sz="0" w:space="0" w:color="auto"/>
        </w:tblBorders>
        <w:tblLayout w:type="fixed"/>
        <w:tblCellMar>
          <w:left w:w="0" w:type="dxa"/>
          <w:right w:w="0" w:type="dxa"/>
        </w:tblCellMar>
        <w:tblLook w:val="04A0"/>
      </w:tblPr>
      <w:tblGrid>
        <w:gridCol w:w="4990"/>
      </w:tblGrid>
      <w:tr w:rsidR="00593795">
        <w:trPr>
          <w:trHeight w:val="1128"/>
        </w:trPr>
        <w:tc>
          <w:tcPr>
            <w:tcW w:w="4990" w:type="dxa"/>
          </w:tcPr>
          <w:bookmarkStart w:id="3" w:name="_Hlk26473981"/>
          <w:p w:rsidR="00593795" w:rsidRDefault="00593795">
            <w:pPr>
              <w:pStyle w:val="affff4"/>
              <w:framePr w:w="0" w:hRule="auto" w:wrap="auto" w:hAnchor="text" w:xAlign="left" w:yAlign="inline" w:anchorLock="0"/>
              <w:ind w:firstLine="420"/>
            </w:pPr>
            <w:r>
              <w:fldChar w:fldCharType="begin">
                <w:ffData>
                  <w:name w:val="c1"/>
                  <w:enabled/>
                  <w:calcOnExit w:val="0"/>
                  <w:textInput>
                    <w:maxLength w:val="8"/>
                  </w:textInput>
                </w:ffData>
              </w:fldChar>
            </w:r>
            <w:bookmarkStart w:id="4" w:name="c1"/>
            <w:r w:rsidR="000F4B87">
              <w:instrText xml:space="preserve"> FORMTEXT </w:instrText>
            </w:r>
            <w:r>
              <w:fldChar w:fldCharType="separate"/>
            </w:r>
            <w:r w:rsidR="000F4B87">
              <w:t>NY</w:t>
            </w:r>
            <w:r>
              <w:fldChar w:fldCharType="end"/>
            </w:r>
            <w:bookmarkEnd w:id="4"/>
          </w:p>
        </w:tc>
      </w:tr>
    </w:tbl>
    <w:p w:rsidR="00593795" w:rsidRDefault="000F4B87">
      <w:pPr>
        <w:pStyle w:val="affff5"/>
        <w:framePr w:w="9639" w:h="624" w:hRule="exact" w:hSpace="181" w:vSpace="181" w:wrap="around" w:hAnchor="page" w:x="1305" w:y="2269"/>
        <w:rPr>
          <w:rFonts w:ascii="黑体" w:eastAsia="黑体" w:hAnsi="黑体"/>
          <w:b w:val="0"/>
          <w:bCs w:val="0"/>
          <w:w w:val="100"/>
          <w:sz w:val="48"/>
          <w:szCs w:val="48"/>
        </w:rPr>
      </w:pPr>
      <w:r>
        <w:rPr>
          <w:rFonts w:ascii="黑体" w:eastAsia="黑体" w:hAnsi="黑体" w:hint="eastAsia"/>
          <w:b w:val="0"/>
          <w:bCs w:val="0"/>
          <w:w w:val="100"/>
          <w:sz w:val="48"/>
          <w:szCs w:val="48"/>
        </w:rPr>
        <w:t>中华人民共和国</w:t>
      </w:r>
      <w:r w:rsidR="00593795">
        <w:rPr>
          <w:rFonts w:ascii="黑体" w:eastAsia="黑体"/>
          <w:b w:val="0"/>
          <w:bCs w:val="0"/>
          <w:w w:val="100"/>
          <w:sz w:val="48"/>
        </w:rPr>
        <w:fldChar w:fldCharType="begin">
          <w:ffData>
            <w:name w:val="c2"/>
            <w:enabled/>
            <w:calcOnExit w:val="0"/>
            <w:textInput/>
          </w:ffData>
        </w:fldChar>
      </w:r>
      <w:bookmarkStart w:id="5" w:name="c2"/>
      <w:r>
        <w:rPr>
          <w:rFonts w:ascii="黑体" w:eastAsia="黑体"/>
          <w:b w:val="0"/>
          <w:bCs w:val="0"/>
          <w:w w:val="100"/>
          <w:sz w:val="48"/>
        </w:rPr>
        <w:instrText xml:space="preserve"> FORMTEXT </w:instrText>
      </w:r>
      <w:r w:rsidR="00593795">
        <w:rPr>
          <w:rFonts w:ascii="黑体" w:eastAsia="黑体"/>
          <w:b w:val="0"/>
          <w:bCs w:val="0"/>
          <w:w w:val="100"/>
          <w:sz w:val="48"/>
        </w:rPr>
      </w:r>
      <w:r w:rsidR="00593795">
        <w:rPr>
          <w:rFonts w:ascii="黑体" w:eastAsia="黑体"/>
          <w:b w:val="0"/>
          <w:bCs w:val="0"/>
          <w:w w:val="100"/>
          <w:sz w:val="48"/>
        </w:rPr>
        <w:fldChar w:fldCharType="separate"/>
      </w:r>
      <w:r>
        <w:rPr>
          <w:rFonts w:ascii="黑体" w:eastAsia="黑体" w:hint="eastAsia"/>
          <w:b w:val="0"/>
          <w:bCs w:val="0"/>
          <w:w w:val="100"/>
          <w:sz w:val="48"/>
        </w:rPr>
        <w:t>农业</w:t>
      </w:r>
      <w:r w:rsidR="00593795">
        <w:rPr>
          <w:rFonts w:ascii="黑体" w:eastAsia="黑体"/>
          <w:b w:val="0"/>
          <w:bCs w:val="0"/>
          <w:w w:val="100"/>
          <w:sz w:val="48"/>
        </w:rPr>
        <w:fldChar w:fldCharType="end"/>
      </w:r>
      <w:bookmarkEnd w:id="5"/>
      <w:r>
        <w:rPr>
          <w:rFonts w:ascii="黑体" w:eastAsia="黑体" w:hAnsi="黑体" w:hint="eastAsia"/>
          <w:b w:val="0"/>
          <w:bCs w:val="0"/>
          <w:w w:val="100"/>
          <w:sz w:val="48"/>
          <w:szCs w:val="48"/>
        </w:rPr>
        <w:t>行业标准</w:t>
      </w:r>
    </w:p>
    <w:bookmarkEnd w:id="3"/>
    <w:p w:rsidR="00593795" w:rsidRDefault="00593795">
      <w:pPr>
        <w:pStyle w:val="afffffffffe"/>
        <w:framePr w:wrap="around"/>
        <w:rPr>
          <w:lang w:val="fr-FR"/>
        </w:rPr>
      </w:pPr>
      <w:r>
        <w:fldChar w:fldCharType="begin">
          <w:ffData>
            <w:name w:val="文字1"/>
            <w:enabled/>
            <w:calcOnExit w:val="0"/>
            <w:textInput>
              <w:default w:val="NY/T"/>
            </w:textInput>
          </w:ffData>
        </w:fldChar>
      </w:r>
      <w:r w:rsidR="000F4B87">
        <w:instrText xml:space="preserve"> </w:instrText>
      </w:r>
      <w:bookmarkStart w:id="6" w:name="文字1"/>
      <w:r w:rsidR="000F4B87">
        <w:instrText xml:space="preserve">FORMTEXT </w:instrText>
      </w:r>
      <w:r>
        <w:fldChar w:fldCharType="separate"/>
      </w:r>
      <w:r w:rsidR="000F4B87">
        <w:t>NY/T</w:t>
      </w:r>
      <w:r>
        <w:fldChar w:fldCharType="end"/>
      </w:r>
      <w:bookmarkEnd w:id="6"/>
      <w:r w:rsidR="000F4B87">
        <w:rPr>
          <w:rFonts w:hint="eastAsia"/>
        </w:rPr>
        <w:t xml:space="preserve"> </w:t>
      </w:r>
      <w:r>
        <w:fldChar w:fldCharType="begin">
          <w:ffData>
            <w:name w:val="NSTD_CODE_F"/>
            <w:enabled/>
            <w:calcOnExit w:val="0"/>
            <w:textInput>
              <w:default w:val="XXXXX"/>
            </w:textInput>
          </w:ffData>
        </w:fldChar>
      </w:r>
      <w:bookmarkStart w:id="7" w:name="NSTD_CODE_F"/>
      <w:r w:rsidR="000F4B87">
        <w:rPr>
          <w:lang w:val="fr-FR"/>
        </w:rPr>
        <w:instrText xml:space="preserve"> FORMTEXT </w:instrText>
      </w:r>
      <w:r>
        <w:fldChar w:fldCharType="separate"/>
      </w:r>
      <w:r w:rsidR="000F4B87">
        <w:rPr>
          <w:lang w:val="fr-FR"/>
        </w:rPr>
        <w:t>XXXXX</w:t>
      </w:r>
      <w:r>
        <w:fldChar w:fldCharType="end"/>
      </w:r>
      <w:bookmarkEnd w:id="7"/>
      <w:r w:rsidR="000F4B87">
        <w:rPr>
          <w:rFonts w:hAnsi="黑体"/>
          <w:lang w:val="fr-FR"/>
        </w:rPr>
        <w:t>—</w:t>
      </w:r>
      <w:r>
        <w:fldChar w:fldCharType="begin">
          <w:ffData>
            <w:name w:val="NSTD_CODE_B"/>
            <w:enabled/>
            <w:calcOnExit w:val="0"/>
            <w:textInput>
              <w:default w:val="XXXX"/>
            </w:textInput>
          </w:ffData>
        </w:fldChar>
      </w:r>
      <w:bookmarkStart w:id="8" w:name="NSTD_CODE_B"/>
      <w:r w:rsidR="000F4B87">
        <w:rPr>
          <w:lang w:val="fr-FR"/>
        </w:rPr>
        <w:instrText xml:space="preserve"> FORMTEXT </w:instrText>
      </w:r>
      <w:r>
        <w:fldChar w:fldCharType="separate"/>
      </w:r>
      <w:r w:rsidR="000F4B87">
        <w:rPr>
          <w:lang w:val="fr-FR"/>
        </w:rPr>
        <w:t>XXXX</w:t>
      </w:r>
      <w:r>
        <w:fldChar w:fldCharType="end"/>
      </w:r>
      <w:bookmarkEnd w:id="8"/>
    </w:p>
    <w:p w:rsidR="00593795" w:rsidRDefault="00593795">
      <w:pPr>
        <w:pStyle w:val="affffffffff"/>
        <w:framePr w:wrap="around"/>
        <w:rPr>
          <w:rFonts w:hAnsi="黑体"/>
          <w:lang w:val="fr-FR"/>
        </w:rPr>
      </w:pPr>
      <w:r>
        <w:rPr>
          <w:rFonts w:hAnsi="黑体"/>
        </w:rPr>
        <w:fldChar w:fldCharType="begin">
          <w:ffData>
            <w:name w:val="OSTD_CODE"/>
            <w:enabled/>
            <w:calcOnExit w:val="0"/>
            <w:textInput/>
          </w:ffData>
        </w:fldChar>
      </w:r>
      <w:bookmarkStart w:id="9" w:name="OSTD_CODE"/>
      <w:r w:rsidR="000F4B87">
        <w:rPr>
          <w:rFonts w:hAnsi="黑体"/>
          <w:lang w:val="fr-FR"/>
        </w:rPr>
        <w:instrText xml:space="preserve"> FORMTEXT </w:instrText>
      </w:r>
      <w:r>
        <w:rPr>
          <w:rFonts w:hAnsi="黑体"/>
        </w:rPr>
      </w:r>
      <w:r>
        <w:rPr>
          <w:rFonts w:hAnsi="黑体"/>
        </w:rPr>
        <w:fldChar w:fldCharType="separate"/>
      </w:r>
      <w:r w:rsidR="000F4B87">
        <w:rPr>
          <w:rFonts w:hAnsi="黑体"/>
        </w:rPr>
        <w:t>     </w:t>
      </w:r>
      <w:r>
        <w:rPr>
          <w:rFonts w:hAnsi="黑体"/>
        </w:rPr>
        <w:fldChar w:fldCharType="end"/>
      </w:r>
      <w:bookmarkEnd w:id="9"/>
    </w:p>
    <w:p w:rsidR="00593795" w:rsidRDefault="00593795">
      <w:pPr>
        <w:spacing w:line="240" w:lineRule="auto"/>
        <w:rPr>
          <w:rFonts w:ascii="黑体" w:eastAsia="黑体" w:hAnsi="黑体"/>
          <w:kern w:val="0"/>
          <w:sz w:val="10"/>
          <w:szCs w:val="10"/>
          <w:lang w:val="fr-FR"/>
        </w:rPr>
      </w:pPr>
      <w:r>
        <w:rPr>
          <w:rFonts w:ascii="黑体" w:eastAsia="黑体" w:hAnsi="黑体"/>
          <w:kern w:val="0"/>
          <w:sz w:val="10"/>
          <w:szCs w:val="10"/>
        </w:rPr>
        <w:pict>
          <v:line id="直接连接符 73" o:spid="_x0000_s1026" style="position:absolute;left:0;text-align:left;z-index:251659264;mso-position-horizontal-relative:page;mso-position-vertical-relative:page" from="70.9pt,212.6pt" to="398.5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" o:allowoverlap="f">
            <w10:wrap anchorx="page" anchory="page"/>
          </v:line>
        </w:pict>
      </w:r>
    </w:p>
    <w:p w:rsidR="00593795" w:rsidRDefault="00593795">
      <w:pPr>
        <w:pStyle w:val="affff5"/>
        <w:framePr w:w="9639" w:h="6976" w:hRule="exact" w:hSpace="0" w:vSpace="0" w:wrap="around" w:hAnchor="page" w:y="6408"/>
        <w:jc w:val="center"/>
        <w:rPr>
          <w:rFonts w:ascii="黑体" w:eastAsia="黑体" w:hAnsi="黑体"/>
          <w:b w:val="0"/>
          <w:bCs w:val="0"/>
          <w:w w:val="100"/>
          <w:lang w:val="fr-FR"/>
        </w:rPr>
      </w:pPr>
    </w:p>
    <w:p w:rsidR="00593795" w:rsidRDefault="00593795">
      <w:pPr>
        <w:pStyle w:val="affffffffff0"/>
        <w:framePr w:h="6974" w:hRule="exact" w:wrap="around" w:x="1419" w:anchorLock="1"/>
      </w:pPr>
      <w:r>
        <w:fldChar w:fldCharType="begin">
          <w:ffData>
            <w:name w:val="CSTD_NAME"/>
            <w:enabled/>
            <w:calcOnExit w:val="0"/>
            <w:textInput>
              <w:default w:val="点击此处添加标准名称"/>
            </w:textInput>
          </w:ffData>
        </w:fldChar>
      </w:r>
      <w:bookmarkStart w:id="10" w:name="CSTD_NAME"/>
      <w:r w:rsidR="000F4B87">
        <w:instrText xml:space="preserve"> FORMTEXT </w:instrText>
      </w:r>
      <w:r>
        <w:fldChar w:fldCharType="separate"/>
      </w:r>
      <w:r w:rsidR="000F4B87">
        <w:t>热带作物病虫害监测技术规程</w:t>
      </w:r>
      <w:r w:rsidR="000F4B87">
        <w:rPr>
          <w:rFonts w:hint="eastAsia"/>
        </w:rPr>
        <w:t xml:space="preserve"> </w:t>
      </w:r>
    </w:p>
    <w:p w:rsidR="00593795" w:rsidRDefault="000F4B87">
      <w:pPr>
        <w:pStyle w:val="affffffffff0"/>
        <w:framePr w:h="6974" w:hRule="exact" w:wrap="around" w:x="1419" w:anchorLock="1"/>
      </w:pPr>
      <w:r>
        <w:rPr>
          <w:rFonts w:hint="eastAsia"/>
        </w:rPr>
        <w:t>橡胶树六点始叶螨</w:t>
      </w:r>
      <w:r w:rsidR="00593795">
        <w:fldChar w:fldCharType="end"/>
      </w:r>
      <w:bookmarkEnd w:id="10"/>
    </w:p>
    <w:p w:rsidR="00593795" w:rsidRDefault="00593795">
      <w:pPr>
        <w:framePr w:w="9639" w:h="6974" w:hRule="exact" w:wrap="around" w:vAnchor="page" w:hAnchor="page" w:x="1419" w:y="6408" w:anchorLock="1"/>
        <w:ind w:left="-1418"/>
      </w:pPr>
    </w:p>
    <w:p w:rsidR="00593795" w:rsidRDefault="00593795">
      <w:pPr>
        <w:pStyle w:val="afffffff3"/>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1" w:name="ESTD_NAME"/>
      <w:r w:rsidR="000F4B87">
        <w:rPr>
          <w:rFonts w:eastAsia="黑体"/>
          <w:szCs w:val="28"/>
        </w:rPr>
        <w:instrText xml:space="preserve"> FORMTEXT </w:instrText>
      </w:r>
      <w:r>
        <w:rPr>
          <w:rFonts w:eastAsia="黑体"/>
          <w:szCs w:val="28"/>
        </w:rPr>
      </w:r>
      <w:r>
        <w:rPr>
          <w:rFonts w:eastAsia="黑体"/>
          <w:szCs w:val="28"/>
        </w:rPr>
        <w:fldChar w:fldCharType="separate"/>
      </w:r>
      <w:r w:rsidR="000F4B87">
        <w:rPr>
          <w:rFonts w:eastAsia="黑体"/>
          <w:szCs w:val="28"/>
        </w:rPr>
        <w:t xml:space="preserve">Technical code </w:t>
      </w:r>
      <w:r w:rsidR="000F4B87">
        <w:rPr>
          <w:rFonts w:eastAsia="黑体" w:hint="eastAsia"/>
          <w:szCs w:val="28"/>
        </w:rPr>
        <w:t>for monitoring pests of tropical crops-</w:t>
      </w:r>
    </w:p>
    <w:p w:rsidR="00593795" w:rsidRDefault="000F4B87">
      <w:pPr>
        <w:pStyle w:val="afffffff3"/>
        <w:framePr w:w="9639" w:h="6974" w:hRule="exact" w:wrap="around" w:vAnchor="page" w:hAnchor="page" w:x="1419" w:y="6408" w:anchorLock="1"/>
        <w:textAlignment w:val="bottom"/>
        <w:rPr>
          <w:rFonts w:eastAsia="黑体"/>
          <w:szCs w:val="28"/>
        </w:rPr>
      </w:pPr>
      <w:r>
        <w:rPr>
          <w:rFonts w:eastAsia="黑体" w:hint="eastAsia"/>
          <w:szCs w:val="28"/>
        </w:rPr>
        <w:t>Eotetranychus sexmaculatus (Riley) of rubber tree</w:t>
      </w:r>
    </w:p>
    <w:p w:rsidR="00593795" w:rsidRDefault="00593795">
      <w:pPr>
        <w:pStyle w:val="afffffff3"/>
        <w:framePr w:w="9639" w:h="6974" w:hRule="exact" w:wrap="around" w:vAnchor="page" w:hAnchor="page" w:x="1419" w:y="6408" w:anchorLock="1"/>
        <w:textAlignment w:val="bottom"/>
        <w:rPr>
          <w:rFonts w:eastAsia="黑体"/>
          <w:szCs w:val="28"/>
        </w:rPr>
      </w:pPr>
      <w:r>
        <w:rPr>
          <w:rFonts w:eastAsia="黑体"/>
          <w:szCs w:val="28"/>
        </w:rPr>
        <w:fldChar w:fldCharType="end"/>
      </w:r>
      <w:bookmarkEnd w:id="11"/>
    </w:p>
    <w:p w:rsidR="00593795" w:rsidRDefault="00593795">
      <w:pPr>
        <w:framePr w:w="9639" w:h="6974" w:hRule="exact" w:wrap="around" w:vAnchor="page" w:hAnchor="page" w:x="1419" w:y="6408" w:anchorLock="1"/>
        <w:spacing w:line="760" w:lineRule="exact"/>
        <w:ind w:left="-1418"/>
      </w:pPr>
    </w:p>
    <w:p w:rsidR="00593795" w:rsidRDefault="00593795">
      <w:pPr>
        <w:pStyle w:val="afffffff3"/>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2" w:name="IN_STD_CODE"/>
      <w:r w:rsidR="000F4B87">
        <w:rPr>
          <w:rFonts w:eastAsia="黑体"/>
          <w:szCs w:val="28"/>
        </w:rPr>
        <w:instrText xml:space="preserve"> FORMTEXT </w:instrText>
      </w:r>
      <w:r>
        <w:rPr>
          <w:rFonts w:eastAsia="黑体"/>
          <w:szCs w:val="28"/>
        </w:rPr>
      </w:r>
      <w:r>
        <w:rPr>
          <w:rFonts w:eastAsia="黑体"/>
          <w:szCs w:val="28"/>
        </w:rPr>
        <w:fldChar w:fldCharType="separate"/>
      </w:r>
      <w:r w:rsidR="000F4B87">
        <w:rPr>
          <w:rFonts w:eastAsia="黑体" w:hint="eastAsia"/>
          <w:szCs w:val="28"/>
        </w:rPr>
        <w:t>(</w:t>
      </w:r>
      <w:r w:rsidR="000F4B87">
        <w:rPr>
          <w:rFonts w:eastAsia="黑体" w:hint="eastAsia"/>
          <w:szCs w:val="28"/>
        </w:rPr>
        <w:t>点击此处添加与国际标准一致性程度的标识</w:t>
      </w:r>
      <w:r w:rsidR="000F4B87">
        <w:rPr>
          <w:rFonts w:eastAsia="黑体" w:hint="eastAsia"/>
          <w:szCs w:val="28"/>
        </w:rPr>
        <w:t>)</w:t>
      </w:r>
      <w:r>
        <w:rPr>
          <w:rFonts w:eastAsia="黑体"/>
          <w:szCs w:val="28"/>
        </w:rPr>
        <w:fldChar w:fldCharType="end"/>
      </w:r>
      <w:bookmarkEnd w:id="12"/>
    </w:p>
    <w:p w:rsidR="00593795" w:rsidRDefault="00593795">
      <w:pPr>
        <w:pStyle w:val="afffffff3"/>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3" w:name="下拉1"/>
      <w:r w:rsidR="000F4B87">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3"/>
    </w:p>
    <w:p w:rsidR="00593795" w:rsidRDefault="00593795">
      <w:pPr>
        <w:pStyle w:val="afffffff3"/>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4" w:name="CMPLSH_DATE"/>
      <w:r w:rsidR="000F4B87">
        <w:rPr>
          <w:sz w:val="21"/>
          <w:szCs w:val="28"/>
        </w:rPr>
        <w:instrText xml:space="preserve"> FORMTEXT </w:instrText>
      </w:r>
      <w:r>
        <w:rPr>
          <w:sz w:val="21"/>
          <w:szCs w:val="28"/>
        </w:rPr>
      </w:r>
      <w:r>
        <w:rPr>
          <w:sz w:val="21"/>
          <w:szCs w:val="28"/>
        </w:rPr>
        <w:fldChar w:fldCharType="separate"/>
      </w:r>
      <w:r w:rsidR="000F4B87">
        <w:rPr>
          <w:rFonts w:hint="eastAsia"/>
          <w:sz w:val="21"/>
          <w:szCs w:val="28"/>
        </w:rPr>
        <w:t>（本草案完成时间：</w:t>
      </w:r>
      <w:r w:rsidR="000F4B87">
        <w:rPr>
          <w:rFonts w:hint="eastAsia"/>
          <w:sz w:val="21"/>
          <w:szCs w:val="28"/>
        </w:rPr>
        <w:t>2021</w:t>
      </w:r>
      <w:r w:rsidR="000F4B87">
        <w:rPr>
          <w:rFonts w:hint="eastAsia"/>
          <w:sz w:val="21"/>
          <w:szCs w:val="28"/>
        </w:rPr>
        <w:t>年</w:t>
      </w:r>
      <w:r w:rsidR="000F4B87">
        <w:rPr>
          <w:sz w:val="21"/>
          <w:szCs w:val="28"/>
        </w:rPr>
        <w:t>1</w:t>
      </w:r>
      <w:r w:rsidR="000F4B87">
        <w:rPr>
          <w:rFonts w:hint="eastAsia"/>
          <w:sz w:val="21"/>
          <w:szCs w:val="28"/>
        </w:rPr>
        <w:t>2</w:t>
      </w:r>
      <w:r w:rsidR="000F4B87">
        <w:rPr>
          <w:rFonts w:hint="eastAsia"/>
          <w:sz w:val="21"/>
          <w:szCs w:val="28"/>
        </w:rPr>
        <w:t>月</w:t>
      </w:r>
      <w:r w:rsidR="000F4B87">
        <w:rPr>
          <w:rFonts w:hint="eastAsia"/>
          <w:sz w:val="21"/>
          <w:szCs w:val="28"/>
        </w:rPr>
        <w:t>20</w:t>
      </w:r>
      <w:r w:rsidR="000F4B87">
        <w:rPr>
          <w:rFonts w:hint="eastAsia"/>
          <w:sz w:val="21"/>
          <w:szCs w:val="28"/>
        </w:rPr>
        <w:t>日）</w:t>
      </w:r>
      <w:r>
        <w:rPr>
          <w:sz w:val="21"/>
          <w:szCs w:val="28"/>
        </w:rPr>
        <w:fldChar w:fldCharType="end"/>
      </w:r>
      <w:bookmarkEnd w:id="14"/>
    </w:p>
    <w:p w:rsidR="00593795" w:rsidRDefault="00593795" w:rsidP="00B62B88">
      <w:pPr>
        <w:pStyle w:val="afffffff3"/>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5" w:name="下拉2"/>
      <w:r w:rsidR="000F4B87">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5"/>
    </w:p>
    <w:p w:rsidR="00593795" w:rsidRDefault="00593795">
      <w:pPr>
        <w:pStyle w:val="afffffffffc"/>
        <w:framePr w:wrap="around" w:y="14176"/>
      </w:pPr>
      <w:r>
        <w:rPr>
          <w:rFonts w:ascii="黑体"/>
        </w:rPr>
        <w:fldChar w:fldCharType="begin">
          <w:ffData>
            <w:name w:val="PLSH_DATE_Y"/>
            <w:enabled/>
            <w:calcOnExit w:val="0"/>
            <w:textInput>
              <w:default w:val="XXXX"/>
              <w:maxLength w:val="4"/>
            </w:textInput>
          </w:ffData>
        </w:fldChar>
      </w:r>
      <w:bookmarkStart w:id="16" w:name="PLSH_DATE_Y"/>
      <w:r w:rsidR="000F4B87">
        <w:rPr>
          <w:rFonts w:ascii="黑体"/>
        </w:rPr>
        <w:instrText xml:space="preserve"> FORMTEXT </w:instrText>
      </w:r>
      <w:r>
        <w:rPr>
          <w:rFonts w:ascii="黑体"/>
        </w:rPr>
      </w:r>
      <w:r>
        <w:rPr>
          <w:rFonts w:ascii="黑体"/>
        </w:rPr>
        <w:fldChar w:fldCharType="separate"/>
      </w:r>
      <w:r w:rsidR="000F4B87">
        <w:rPr>
          <w:rFonts w:ascii="黑体"/>
        </w:rPr>
        <w:t>XXXX</w:t>
      </w:r>
      <w:r>
        <w:rPr>
          <w:rFonts w:ascii="黑体"/>
        </w:rPr>
        <w:fldChar w:fldCharType="end"/>
      </w:r>
      <w:bookmarkEnd w:id="16"/>
      <w:r w:rsidR="000F4B87">
        <w:rPr>
          <w:rFonts w:ascii="黑体"/>
        </w:rPr>
        <w:t>-</w:t>
      </w:r>
      <w:r>
        <w:rPr>
          <w:rFonts w:ascii="黑体"/>
        </w:rPr>
        <w:fldChar w:fldCharType="begin">
          <w:ffData>
            <w:name w:val="PLSH_DATE_M"/>
            <w:enabled/>
            <w:calcOnExit w:val="0"/>
            <w:textInput>
              <w:default w:val="XX"/>
              <w:maxLength w:val="2"/>
            </w:textInput>
          </w:ffData>
        </w:fldChar>
      </w:r>
      <w:bookmarkStart w:id="17" w:name="PLSH_DATE_M"/>
      <w:r w:rsidR="000F4B87">
        <w:rPr>
          <w:rFonts w:ascii="黑体"/>
        </w:rPr>
        <w:instrText xml:space="preserve"> FORMTEXT </w:instrText>
      </w:r>
      <w:r>
        <w:rPr>
          <w:rFonts w:ascii="黑体"/>
        </w:rPr>
      </w:r>
      <w:r>
        <w:rPr>
          <w:rFonts w:ascii="黑体"/>
        </w:rPr>
        <w:fldChar w:fldCharType="separate"/>
      </w:r>
      <w:r w:rsidR="000F4B87">
        <w:rPr>
          <w:rFonts w:ascii="黑体"/>
        </w:rPr>
        <w:t>XX</w:t>
      </w:r>
      <w:r>
        <w:rPr>
          <w:rFonts w:ascii="黑体"/>
        </w:rPr>
        <w:fldChar w:fldCharType="end"/>
      </w:r>
      <w:bookmarkEnd w:id="17"/>
      <w:r w:rsidR="000F4B87">
        <w:rPr>
          <w:rFonts w:ascii="黑体"/>
        </w:rPr>
        <w:t>-</w:t>
      </w:r>
      <w:r>
        <w:rPr>
          <w:rFonts w:ascii="黑体"/>
        </w:rPr>
        <w:fldChar w:fldCharType="begin">
          <w:ffData>
            <w:name w:val="PLSH_DATE_D"/>
            <w:enabled/>
            <w:calcOnExit w:val="0"/>
            <w:textInput>
              <w:default w:val="XX"/>
              <w:maxLength w:val="2"/>
            </w:textInput>
          </w:ffData>
        </w:fldChar>
      </w:r>
      <w:bookmarkStart w:id="18" w:name="PLSH_DATE_D"/>
      <w:r w:rsidR="000F4B87">
        <w:rPr>
          <w:rFonts w:ascii="黑体"/>
        </w:rPr>
        <w:instrText xml:space="preserve"> FORMTEXT </w:instrText>
      </w:r>
      <w:r>
        <w:rPr>
          <w:rFonts w:ascii="黑体"/>
        </w:rPr>
      </w:r>
      <w:r>
        <w:rPr>
          <w:rFonts w:ascii="黑体"/>
        </w:rPr>
        <w:fldChar w:fldCharType="separate"/>
      </w:r>
      <w:r w:rsidR="000F4B87">
        <w:rPr>
          <w:rFonts w:ascii="黑体"/>
        </w:rPr>
        <w:t>XX</w:t>
      </w:r>
      <w:r>
        <w:rPr>
          <w:rFonts w:ascii="黑体"/>
        </w:rPr>
        <w:fldChar w:fldCharType="end"/>
      </w:r>
      <w:bookmarkEnd w:id="18"/>
      <w:r w:rsidR="000F4B87">
        <w:rPr>
          <w:rFonts w:hint="eastAsia"/>
        </w:rPr>
        <w:t>发布</w:t>
      </w:r>
    </w:p>
    <w:p w:rsidR="00593795" w:rsidRDefault="00593795">
      <w:pPr>
        <w:pStyle w:val="afffffffffd"/>
        <w:framePr w:wrap="around" w:y="14176"/>
      </w:pPr>
      <w:r>
        <w:rPr>
          <w:rFonts w:ascii="黑体"/>
        </w:rPr>
        <w:fldChar w:fldCharType="begin">
          <w:ffData>
            <w:name w:val="CROT_DATE_Y"/>
            <w:enabled/>
            <w:calcOnExit w:val="0"/>
            <w:textInput>
              <w:default w:val="XXXX"/>
              <w:maxLength w:val="4"/>
            </w:textInput>
          </w:ffData>
        </w:fldChar>
      </w:r>
      <w:bookmarkStart w:id="19" w:name="CROT_DATE_Y"/>
      <w:r w:rsidR="000F4B87">
        <w:rPr>
          <w:rFonts w:ascii="黑体"/>
        </w:rPr>
        <w:instrText xml:space="preserve"> FORMTEXT </w:instrText>
      </w:r>
      <w:r>
        <w:rPr>
          <w:rFonts w:ascii="黑体"/>
        </w:rPr>
      </w:r>
      <w:r>
        <w:rPr>
          <w:rFonts w:ascii="黑体"/>
        </w:rPr>
        <w:fldChar w:fldCharType="separate"/>
      </w:r>
      <w:r w:rsidR="000F4B87">
        <w:rPr>
          <w:rFonts w:ascii="黑体"/>
        </w:rPr>
        <w:t>XXXX</w:t>
      </w:r>
      <w:r>
        <w:rPr>
          <w:rFonts w:ascii="黑体"/>
        </w:rPr>
        <w:fldChar w:fldCharType="end"/>
      </w:r>
      <w:bookmarkEnd w:id="19"/>
      <w:r w:rsidR="000F4B87">
        <w:rPr>
          <w:rFonts w:ascii="黑体"/>
        </w:rPr>
        <w:t>-</w:t>
      </w:r>
      <w:r>
        <w:rPr>
          <w:rFonts w:ascii="黑体"/>
        </w:rPr>
        <w:fldChar w:fldCharType="begin">
          <w:ffData>
            <w:name w:val="CROT_DATE_M"/>
            <w:enabled/>
            <w:calcOnExit w:val="0"/>
            <w:textInput>
              <w:default w:val="XX"/>
              <w:maxLength w:val="2"/>
            </w:textInput>
          </w:ffData>
        </w:fldChar>
      </w:r>
      <w:bookmarkStart w:id="20" w:name="CROT_DATE_M"/>
      <w:r w:rsidR="000F4B87">
        <w:rPr>
          <w:rFonts w:ascii="黑体"/>
        </w:rPr>
        <w:instrText xml:space="preserve"> FORMTEXT </w:instrText>
      </w:r>
      <w:r>
        <w:rPr>
          <w:rFonts w:ascii="黑体"/>
        </w:rPr>
      </w:r>
      <w:r>
        <w:rPr>
          <w:rFonts w:ascii="黑体"/>
        </w:rPr>
        <w:fldChar w:fldCharType="separate"/>
      </w:r>
      <w:r w:rsidR="000F4B87">
        <w:rPr>
          <w:rFonts w:ascii="黑体"/>
        </w:rPr>
        <w:t>XX</w:t>
      </w:r>
      <w:r>
        <w:rPr>
          <w:rFonts w:ascii="黑体"/>
        </w:rPr>
        <w:fldChar w:fldCharType="end"/>
      </w:r>
      <w:bookmarkEnd w:id="20"/>
      <w:r w:rsidR="000F4B87">
        <w:rPr>
          <w:rFonts w:ascii="黑体"/>
        </w:rPr>
        <w:t>-</w:t>
      </w:r>
      <w:r>
        <w:rPr>
          <w:rFonts w:ascii="黑体"/>
        </w:rPr>
        <w:fldChar w:fldCharType="begin">
          <w:ffData>
            <w:name w:val="CROT_DATE_D"/>
            <w:enabled/>
            <w:calcOnExit w:val="0"/>
            <w:textInput>
              <w:default w:val="XX"/>
              <w:maxLength w:val="2"/>
            </w:textInput>
          </w:ffData>
        </w:fldChar>
      </w:r>
      <w:bookmarkStart w:id="21" w:name="CROT_DATE_D"/>
      <w:r w:rsidR="000F4B87">
        <w:rPr>
          <w:rFonts w:ascii="黑体"/>
        </w:rPr>
        <w:instrText xml:space="preserve"> FORMTEXT </w:instrText>
      </w:r>
      <w:r>
        <w:rPr>
          <w:rFonts w:ascii="黑体"/>
        </w:rPr>
      </w:r>
      <w:r>
        <w:rPr>
          <w:rFonts w:ascii="黑体"/>
        </w:rPr>
        <w:fldChar w:fldCharType="separate"/>
      </w:r>
      <w:r w:rsidR="000F4B87">
        <w:rPr>
          <w:rFonts w:ascii="黑体"/>
        </w:rPr>
        <w:t>XX</w:t>
      </w:r>
      <w:r>
        <w:rPr>
          <w:rFonts w:ascii="黑体"/>
        </w:rPr>
        <w:fldChar w:fldCharType="end"/>
      </w:r>
      <w:bookmarkEnd w:id="21"/>
      <w:r w:rsidR="000F4B87">
        <w:rPr>
          <w:rFonts w:hint="eastAsia"/>
        </w:rPr>
        <w:t>实施</w:t>
      </w:r>
    </w:p>
    <w:p w:rsidR="00593795" w:rsidRDefault="00593795">
      <w:pPr>
        <w:pStyle w:val="affffffff3"/>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2" w:name="fm"/>
      <w:r w:rsidR="000F4B87">
        <w:rPr>
          <w:rFonts w:hAnsi="黑体"/>
          <w:w w:val="100"/>
          <w:sz w:val="28"/>
        </w:rPr>
        <w:instrText xml:space="preserve"> FORMTEXT </w:instrText>
      </w:r>
      <w:r>
        <w:rPr>
          <w:rFonts w:hAnsi="黑体"/>
          <w:w w:val="100"/>
          <w:sz w:val="28"/>
        </w:rPr>
      </w:r>
      <w:r>
        <w:rPr>
          <w:rFonts w:hAnsi="黑体"/>
          <w:w w:val="100"/>
          <w:sz w:val="28"/>
        </w:rPr>
        <w:fldChar w:fldCharType="separate"/>
      </w:r>
      <w:r w:rsidR="000F4B87">
        <w:rPr>
          <w:rFonts w:hAnsi="黑体" w:hint="eastAsia"/>
          <w:w w:val="100"/>
          <w:sz w:val="28"/>
        </w:rPr>
        <w:t>中华人民</w:t>
      </w:r>
      <w:r w:rsidR="000F4B87">
        <w:rPr>
          <w:rFonts w:hAnsi="黑体"/>
          <w:w w:val="100"/>
          <w:sz w:val="28"/>
        </w:rPr>
        <w:t>共和国农业农村部</w:t>
      </w:r>
      <w:r>
        <w:rPr>
          <w:rFonts w:hAnsi="黑体"/>
          <w:w w:val="100"/>
          <w:sz w:val="28"/>
        </w:rPr>
        <w:fldChar w:fldCharType="end"/>
      </w:r>
      <w:bookmarkEnd w:id="22"/>
      <w:r w:rsidR="000F4B87">
        <w:rPr>
          <w:rFonts w:ascii="Times New Roman"/>
          <w:w w:val="100"/>
          <w:sz w:val="28"/>
          <w:szCs w:val="28"/>
        </w:rPr>
        <w:t>  </w:t>
      </w:r>
      <w:r w:rsidR="000F4B87">
        <w:rPr>
          <w:rStyle w:val="afffffffffff5"/>
          <w:rFonts w:hAnsi="黑体" w:hint="eastAsia"/>
          <w:position w:val="0"/>
        </w:rPr>
        <w:t>发</w:t>
      </w:r>
      <w:r w:rsidR="000F4B87">
        <w:rPr>
          <w:rStyle w:val="afffffffffff5"/>
          <w:rFonts w:hAnsi="黑体" w:hint="eastAsia"/>
          <w:spacing w:val="0"/>
          <w:position w:val="0"/>
        </w:rPr>
        <w:t>布</w:t>
      </w:r>
    </w:p>
    <w:p w:rsidR="00593795" w:rsidRDefault="00593795">
      <w:pPr>
        <w:rPr>
          <w:rFonts w:ascii="宋体" w:hAnsi="宋体"/>
          <w:sz w:val="28"/>
          <w:szCs w:val="28"/>
        </w:rPr>
        <w:sectPr w:rsidR="00593795" w:rsidSect="0092142E">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1134" w:bottom="1021" w:left="1134" w:header="1418" w:footer="1134" w:gutter="284"/>
          <w:cols w:space="425"/>
          <w:titlePg/>
          <w:docGrid w:linePitch="312"/>
        </w:sectPr>
      </w:pPr>
      <w:r>
        <w:rPr>
          <w:rFonts w:ascii="宋体" w:hAnsi="宋体"/>
          <w:sz w:val="28"/>
          <w:szCs w:val="28"/>
        </w:rPr>
        <w:pict>
          <v:line id="直接连接符 5" o:spid="_x0000_s1027" style="position:absolute;left:0;text-align:left;z-index:251660288;mso-position-horizontal-relative:page;mso-position-vertical-relative:page" from="70.85pt,728.55pt" to="398.5pt,7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">
            <w10:wrap anchorx="page" anchory="page"/>
            <w10:anchorlock/>
          </v:line>
        </w:pict>
      </w:r>
    </w:p>
    <w:p w:rsidR="00593795" w:rsidRDefault="000F4B87">
      <w:pPr>
        <w:pStyle w:val="a6"/>
        <w:spacing w:after="360"/>
        <w:rPr>
          <w:color w:val="000000" w:themeColor="text1"/>
        </w:rPr>
      </w:pPr>
      <w:bookmarkStart w:id="23" w:name="BookMark2"/>
      <w:r>
        <w:rPr>
          <w:color w:val="000000" w:themeColor="text1"/>
          <w:spacing w:val="320"/>
        </w:rPr>
        <w:lastRenderedPageBreak/>
        <w:t>前</w:t>
      </w:r>
      <w:r>
        <w:rPr>
          <w:color w:val="000000" w:themeColor="text1"/>
        </w:rPr>
        <w:t>言</w:t>
      </w:r>
    </w:p>
    <w:p w:rsidR="00593795" w:rsidRDefault="00B62B88" w:rsidP="00B62B88">
      <w:pPr>
        <w:pStyle w:val="affffa"/>
        <w:ind w:firstLine="420"/>
        <w:rPr>
          <w:rFonts w:hAnsi="宋体" w:cs="黑体"/>
        </w:rPr>
      </w:pPr>
      <w:r>
        <w:rPr>
          <w:rFonts w:hAnsi="宋体" w:hint="eastAsia"/>
        </w:rPr>
        <w:t>本文件按照</w:t>
      </w:r>
      <w:r w:rsidR="000F4B87">
        <w:rPr>
          <w:rFonts w:hAnsi="宋体" w:cs="黑体"/>
        </w:rPr>
        <w:t>GB/T 1.1</w:t>
      </w:r>
      <w:r>
        <w:rPr>
          <w:rFonts w:hAnsi="宋体" w:cs="黑体" w:hint="eastAsia"/>
        </w:rPr>
        <w:t>-2020</w:t>
      </w:r>
      <w:r w:rsidR="000F4B87">
        <w:rPr>
          <w:rFonts w:hint="eastAsia"/>
        </w:rPr>
        <w:t>《标准化工作导则</w:t>
      </w:r>
      <w:r w:rsidR="000F4B87">
        <w:rPr>
          <w:rFonts w:hint="eastAsia"/>
        </w:rPr>
        <w:t xml:space="preserve">  </w:t>
      </w:r>
      <w:r w:rsidR="000F4B87">
        <w:rPr>
          <w:rFonts w:hint="eastAsia"/>
        </w:rPr>
        <w:t>第</w:t>
      </w:r>
      <w:r w:rsidR="000F4B87">
        <w:rPr>
          <w:rFonts w:hint="eastAsia"/>
        </w:rPr>
        <w:t>1</w:t>
      </w:r>
      <w:r w:rsidR="000F4B87">
        <w:rPr>
          <w:rFonts w:hint="eastAsia"/>
        </w:rPr>
        <w:t>部分：标准化文件的结构和起草规则》的规定起草。</w:t>
      </w:r>
    </w:p>
    <w:p w:rsidR="00593795" w:rsidRDefault="000F4B87" w:rsidP="00B62B88">
      <w:pPr>
        <w:pStyle w:val="affffa"/>
        <w:ind w:firstLine="420"/>
        <w:rPr>
          <w:rFonts w:ascii="Times New Roman"/>
        </w:rPr>
      </w:pPr>
      <w:r>
        <w:rPr>
          <w:rFonts w:hAnsi="宋体"/>
        </w:rPr>
        <w:t>请注意本文件的某些内容有可能涉及专利。本文件的发布机构不承担识别专利的责任。</w:t>
      </w:r>
    </w:p>
    <w:p w:rsidR="00593795" w:rsidRDefault="000F4B87" w:rsidP="00B62B88">
      <w:pPr>
        <w:pStyle w:val="affffa"/>
        <w:ind w:firstLine="420"/>
        <w:rPr>
          <w:rFonts w:hAnsi="宋体" w:cs="黑体"/>
        </w:rPr>
      </w:pPr>
      <w:r>
        <w:rPr>
          <w:rFonts w:hAnsi="宋体" w:cs="黑体" w:hint="eastAsia"/>
        </w:rPr>
        <w:t>本</w:t>
      </w:r>
      <w:r w:rsidR="00B62B88">
        <w:rPr>
          <w:rFonts w:hAnsi="宋体" w:cs="黑体" w:hint="eastAsia"/>
        </w:rPr>
        <w:t>文件</w:t>
      </w:r>
      <w:r>
        <w:rPr>
          <w:rFonts w:hAnsi="宋体" w:cs="黑体" w:hint="eastAsia"/>
        </w:rPr>
        <w:t>由中华人民共和国农业农村部农垦局提出。</w:t>
      </w:r>
    </w:p>
    <w:p w:rsidR="00593795" w:rsidRDefault="000F4B87" w:rsidP="00B62B88">
      <w:pPr>
        <w:pStyle w:val="affffa"/>
        <w:ind w:firstLine="420"/>
        <w:rPr>
          <w:rFonts w:hAnsi="宋体" w:cs="黑体"/>
        </w:rPr>
      </w:pPr>
      <w:r>
        <w:rPr>
          <w:rFonts w:hAnsi="宋体" w:cs="黑体" w:hint="eastAsia"/>
        </w:rPr>
        <w:t>本</w:t>
      </w:r>
      <w:r w:rsidR="00B62B88">
        <w:rPr>
          <w:rFonts w:hAnsi="宋体" w:cs="黑体" w:hint="eastAsia"/>
        </w:rPr>
        <w:t>文件</w:t>
      </w:r>
      <w:r>
        <w:rPr>
          <w:rFonts w:hAnsi="宋体" w:cs="黑体" w:hint="eastAsia"/>
        </w:rPr>
        <w:t>由农业农村部热带作物及制品标准化技术委员会归口。</w:t>
      </w:r>
    </w:p>
    <w:p w:rsidR="00593795" w:rsidRDefault="000F4B87" w:rsidP="00B62B88">
      <w:pPr>
        <w:pStyle w:val="affffa"/>
        <w:ind w:firstLine="420"/>
        <w:rPr>
          <w:rFonts w:hAnsi="宋体" w:cs="黑体"/>
        </w:rPr>
      </w:pPr>
      <w:r>
        <w:rPr>
          <w:rFonts w:hAnsi="宋体" w:cs="黑体" w:hint="eastAsia"/>
        </w:rPr>
        <w:t>本</w:t>
      </w:r>
      <w:r w:rsidR="00B62B88">
        <w:rPr>
          <w:rFonts w:hAnsi="宋体" w:cs="黑体" w:hint="eastAsia"/>
        </w:rPr>
        <w:t>文件</w:t>
      </w:r>
      <w:r>
        <w:rPr>
          <w:rFonts w:hAnsi="宋体" w:cs="黑体" w:hint="eastAsia"/>
        </w:rPr>
        <w:t>起草单位：中国</w:t>
      </w:r>
      <w:r>
        <w:rPr>
          <w:rFonts w:hAnsi="宋体" w:cs="黑体"/>
        </w:rPr>
        <w:t>热</w:t>
      </w:r>
      <w:r>
        <w:rPr>
          <w:rFonts w:hAnsi="宋体" w:cs="黑体" w:hint="eastAsia"/>
        </w:rPr>
        <w:t>带</w:t>
      </w:r>
      <w:r>
        <w:rPr>
          <w:rFonts w:hAnsi="宋体" w:cs="黑体"/>
        </w:rPr>
        <w:t>农业科学</w:t>
      </w:r>
      <w:proofErr w:type="gramStart"/>
      <w:r>
        <w:rPr>
          <w:rFonts w:hAnsi="宋体" w:cs="黑体"/>
        </w:rPr>
        <w:t>院</w:t>
      </w:r>
      <w:r>
        <w:rPr>
          <w:rFonts w:hAnsi="宋体" w:cs="黑体" w:hint="eastAsia"/>
        </w:rPr>
        <w:t>环境</w:t>
      </w:r>
      <w:proofErr w:type="gramEnd"/>
      <w:r>
        <w:rPr>
          <w:rFonts w:hAnsi="宋体" w:cs="黑体" w:hint="eastAsia"/>
        </w:rPr>
        <w:t>与</w:t>
      </w:r>
      <w:r>
        <w:rPr>
          <w:rFonts w:hAnsi="宋体" w:cs="黑体"/>
        </w:rPr>
        <w:t>植物保护研究所</w:t>
      </w:r>
      <w:r>
        <w:rPr>
          <w:rFonts w:hAnsi="宋体" w:cs="黑体" w:hint="eastAsia"/>
        </w:rPr>
        <w:t>、</w:t>
      </w:r>
      <w:r>
        <w:rPr>
          <w:rFonts w:hAnsi="宋体" w:cs="黑体"/>
        </w:rPr>
        <w:t>中国热带农业科学院橡胶研究所。</w:t>
      </w:r>
    </w:p>
    <w:p w:rsidR="00593795" w:rsidRDefault="000F4B87" w:rsidP="00B62B88">
      <w:pPr>
        <w:pStyle w:val="affffa"/>
        <w:ind w:firstLine="420"/>
        <w:rPr>
          <w:rFonts w:hAnsi="宋体" w:cs="黑体"/>
        </w:rPr>
      </w:pPr>
      <w:r>
        <w:rPr>
          <w:rFonts w:hAnsi="宋体" w:cs="黑体" w:hint="eastAsia"/>
        </w:rPr>
        <w:t>本</w:t>
      </w:r>
      <w:r w:rsidR="00B62B88">
        <w:rPr>
          <w:rFonts w:hAnsi="宋体" w:cs="黑体" w:hint="eastAsia"/>
        </w:rPr>
        <w:t>文件</w:t>
      </w:r>
      <w:r>
        <w:rPr>
          <w:rFonts w:hAnsi="宋体" w:cs="黑体" w:hint="eastAsia"/>
        </w:rPr>
        <w:t>主要起草人：陈俊</w:t>
      </w:r>
      <w:proofErr w:type="gramStart"/>
      <w:r>
        <w:rPr>
          <w:rFonts w:hAnsi="宋体" w:cs="黑体" w:hint="eastAsia"/>
        </w:rPr>
        <w:t>谕</w:t>
      </w:r>
      <w:proofErr w:type="gramEnd"/>
      <w:r>
        <w:rPr>
          <w:rFonts w:hAnsi="宋体" w:cs="黑体" w:hint="eastAsia"/>
        </w:rPr>
        <w:t>、孙亮、符悦冠、张方平、王建赟、李磊、韩冬银、叶政培</w:t>
      </w:r>
      <w:r>
        <w:rPr>
          <w:rFonts w:hAnsi="宋体" w:cs="黑体"/>
        </w:rPr>
        <w:t>。</w:t>
      </w:r>
    </w:p>
    <w:p w:rsidR="00593795" w:rsidRDefault="00593795">
      <w:pPr>
        <w:pStyle w:val="affffa"/>
        <w:ind w:firstLine="420"/>
        <w:rPr>
          <w:color w:val="000000" w:themeColor="text1"/>
        </w:rPr>
      </w:pPr>
    </w:p>
    <w:p w:rsidR="00593795" w:rsidRDefault="00593795">
      <w:pPr>
        <w:pStyle w:val="affffa"/>
        <w:ind w:firstLine="420"/>
        <w:rPr>
          <w:color w:val="000000" w:themeColor="text1"/>
        </w:rPr>
      </w:pPr>
    </w:p>
    <w:p w:rsidR="00593795" w:rsidRDefault="00593795">
      <w:pPr>
        <w:pStyle w:val="affffa"/>
        <w:ind w:firstLine="420"/>
        <w:rPr>
          <w:color w:val="000000" w:themeColor="text1"/>
        </w:rPr>
        <w:sectPr w:rsidR="00593795" w:rsidSect="0092142E">
          <w:headerReference w:type="even" r:id="rId15"/>
          <w:headerReference w:type="default" r:id="rId16"/>
          <w:footerReference w:type="even" r:id="rId17"/>
          <w:footerReference w:type="default" r:id="rId18"/>
          <w:pgSz w:w="11906" w:h="16838"/>
          <w:pgMar w:top="2410" w:right="1134" w:bottom="1134" w:left="1134" w:header="1418" w:footer="1134" w:gutter="284"/>
          <w:pgNumType w:fmt="upperRoman" w:start="1"/>
          <w:cols w:space="425"/>
          <w:formProt w:val="0"/>
          <w:docGrid w:linePitch="312"/>
        </w:sectPr>
      </w:pPr>
    </w:p>
    <w:p w:rsidR="00593795" w:rsidRDefault="00593795">
      <w:pPr>
        <w:spacing w:line="20" w:lineRule="exact"/>
        <w:jc w:val="center"/>
        <w:rPr>
          <w:rFonts w:ascii="黑体" w:eastAsia="黑体" w:hAnsi="黑体"/>
          <w:color w:val="000000" w:themeColor="text1"/>
          <w:sz w:val="32"/>
          <w:szCs w:val="32"/>
        </w:rPr>
      </w:pPr>
      <w:bookmarkStart w:id="24" w:name="BookMark4"/>
      <w:bookmarkEnd w:id="23"/>
    </w:p>
    <w:p w:rsidR="00593795" w:rsidRDefault="00593795">
      <w:pPr>
        <w:spacing w:line="20" w:lineRule="exact"/>
        <w:jc w:val="center"/>
        <w:rPr>
          <w:rFonts w:ascii="黑体" w:eastAsia="黑体" w:hAnsi="黑体"/>
          <w:color w:val="000000" w:themeColor="text1"/>
          <w:sz w:val="32"/>
          <w:szCs w:val="32"/>
        </w:rPr>
      </w:pPr>
    </w:p>
    <w:bookmarkStart w:id="25" w:name="NEW_STAND_NAME" w:displacedByCustomXml="next"/>
    <w:sdt>
      <w:sdtPr>
        <w:tag w:val="NEW_STAND_NAME"/>
        <w:id w:val="595910757"/>
        <w:lock w:val="sdtLocked"/>
        <w:placeholder>
          <w:docPart w:val="A0EE964120B04851A5D122AD6DCB44C9"/>
        </w:placeholder>
      </w:sdtPr>
      <w:sdtContent>
        <w:p w:rsidR="00593795" w:rsidRDefault="000F4B87" w:rsidP="00B62B88">
          <w:pPr>
            <w:pStyle w:val="afffffffff4"/>
            <w:spacing w:beforeLines="1" w:afterLines="220"/>
          </w:pPr>
          <w:r>
            <w:t>热带作物病虫害监测技术规程</w:t>
          </w:r>
          <w:r>
            <w:rPr>
              <w:rFonts w:hint="eastAsia"/>
            </w:rPr>
            <w:t xml:space="preserve"> </w:t>
          </w:r>
          <w:r>
            <w:t>橡胶树六点始叶螨</w:t>
          </w:r>
        </w:p>
      </w:sdtContent>
    </w:sdt>
    <w:p w:rsidR="00593795" w:rsidRDefault="000F4B87">
      <w:pPr>
        <w:pStyle w:val="affffff7"/>
        <w:numPr>
          <w:ilvl w:val="1"/>
          <w:numId w:val="32"/>
        </w:numPr>
        <w:spacing w:before="240" w:after="240"/>
        <w:rPr>
          <w:color w:val="000000" w:themeColor="text1"/>
        </w:rPr>
      </w:pPr>
      <w:bookmarkStart w:id="26" w:name="_Toc24884211"/>
      <w:bookmarkStart w:id="27" w:name="_Toc26986771"/>
      <w:bookmarkStart w:id="28" w:name="_Toc26718930"/>
      <w:bookmarkStart w:id="29" w:name="_Toc17233333"/>
      <w:bookmarkStart w:id="30" w:name="_Toc17233325"/>
      <w:bookmarkStart w:id="31" w:name="_Toc26648465"/>
      <w:bookmarkStart w:id="32" w:name="_Toc24884218"/>
      <w:bookmarkStart w:id="33" w:name="_Toc26986530"/>
      <w:bookmarkEnd w:id="25"/>
      <w:r>
        <w:rPr>
          <w:rFonts w:hint="eastAsia"/>
          <w:color w:val="000000" w:themeColor="text1"/>
        </w:rPr>
        <w:t>范围</w:t>
      </w:r>
      <w:bookmarkEnd w:id="26"/>
      <w:bookmarkEnd w:id="27"/>
      <w:bookmarkEnd w:id="28"/>
      <w:bookmarkEnd w:id="29"/>
      <w:bookmarkEnd w:id="30"/>
      <w:bookmarkEnd w:id="31"/>
      <w:bookmarkEnd w:id="32"/>
      <w:bookmarkEnd w:id="33"/>
    </w:p>
    <w:p w:rsidR="00593795" w:rsidRPr="0092142E" w:rsidRDefault="000F4B87">
      <w:pPr>
        <w:adjustRightInd/>
        <w:spacing w:line="240" w:lineRule="auto"/>
        <w:ind w:firstLineChars="200" w:firstLine="420"/>
        <w:rPr>
          <w:rFonts w:ascii="宋体" w:hAnsi="宋体"/>
          <w:color w:val="000000"/>
        </w:rPr>
      </w:pPr>
      <w:bookmarkStart w:id="34" w:name="_Toc24884212"/>
      <w:bookmarkStart w:id="35" w:name="_Toc17233334"/>
      <w:bookmarkStart w:id="36" w:name="_Toc17233326"/>
      <w:bookmarkStart w:id="37" w:name="_Toc24884219"/>
      <w:bookmarkStart w:id="38" w:name="_Toc26648466"/>
      <w:r w:rsidRPr="0092142E">
        <w:rPr>
          <w:rFonts w:ascii="宋体" w:hAnsi="宋体" w:hint="eastAsia"/>
          <w:color w:val="000000"/>
        </w:rPr>
        <w:t>本文件规定了橡胶树六点始叶螨监测的术语和定义、危害症状识别、监测网点设置、监测方法等内容。</w:t>
      </w:r>
    </w:p>
    <w:p w:rsidR="00593795" w:rsidRPr="0092142E" w:rsidRDefault="000F4B87">
      <w:pPr>
        <w:snapToGrid w:val="0"/>
        <w:spacing w:line="240" w:lineRule="auto"/>
        <w:ind w:firstLineChars="200" w:firstLine="420"/>
        <w:jc w:val="left"/>
        <w:rPr>
          <w:rFonts w:ascii="宋体" w:hAnsi="宋体"/>
          <w:color w:val="000000"/>
        </w:rPr>
      </w:pPr>
      <w:r w:rsidRPr="0092142E">
        <w:rPr>
          <w:rFonts w:ascii="宋体" w:hAnsi="宋体" w:hint="eastAsia"/>
          <w:color w:val="000000"/>
        </w:rPr>
        <w:t>本</w:t>
      </w:r>
      <w:r w:rsidRPr="0092142E">
        <w:rPr>
          <w:rFonts w:ascii="宋体" w:hAnsi="宋体" w:hint="eastAsia"/>
          <w:color w:val="000000"/>
        </w:rPr>
        <w:t>文件</w:t>
      </w:r>
      <w:r w:rsidRPr="0092142E">
        <w:rPr>
          <w:rFonts w:ascii="宋体" w:hAnsi="宋体" w:hint="eastAsia"/>
          <w:color w:val="000000"/>
        </w:rPr>
        <w:t>适用于橡胶树六点始叶螨的调查和监测。</w:t>
      </w:r>
    </w:p>
    <w:p w:rsidR="00593795" w:rsidRPr="0092142E" w:rsidRDefault="000F4B87">
      <w:pPr>
        <w:pStyle w:val="affffff7"/>
        <w:numPr>
          <w:ilvl w:val="1"/>
          <w:numId w:val="32"/>
        </w:numPr>
        <w:spacing w:before="240" w:after="240"/>
        <w:rPr>
          <w:color w:val="000000" w:themeColor="text1"/>
        </w:rPr>
      </w:pPr>
      <w:bookmarkStart w:id="39" w:name="_Toc26718931"/>
      <w:bookmarkStart w:id="40" w:name="_Toc26986772"/>
      <w:bookmarkStart w:id="41" w:name="_Toc26986531"/>
      <w:r w:rsidRPr="0092142E">
        <w:rPr>
          <w:rFonts w:hint="eastAsia"/>
          <w:color w:val="000000" w:themeColor="text1"/>
        </w:rPr>
        <w:t>规范性引用文件</w:t>
      </w:r>
      <w:bookmarkEnd w:id="34"/>
      <w:bookmarkEnd w:id="35"/>
      <w:bookmarkEnd w:id="36"/>
      <w:bookmarkEnd w:id="37"/>
      <w:bookmarkEnd w:id="38"/>
      <w:bookmarkEnd w:id="39"/>
      <w:bookmarkEnd w:id="40"/>
      <w:bookmarkEnd w:id="41"/>
    </w:p>
    <w:sdt>
      <w:sdtPr>
        <w:rPr>
          <w:rFonts w:hint="eastAsia"/>
        </w:rPr>
        <w:id w:val="715848253"/>
        <w:placeholder>
          <w:docPart w:val="8F9BDAF8FB8145E6A1BA8F3953F3DA1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593795" w:rsidRPr="0092142E" w:rsidRDefault="000F4B87">
          <w:pPr>
            <w:pStyle w:val="affffa"/>
            <w:ind w:firstLine="420"/>
          </w:pPr>
          <w:r w:rsidRPr="0092142E">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593795" w:rsidRPr="0092142E" w:rsidRDefault="000F4B87">
      <w:pPr>
        <w:pStyle w:val="affffa"/>
        <w:ind w:firstLine="420"/>
        <w:rPr>
          <w:rFonts w:cs="宋体"/>
          <w:szCs w:val="21"/>
        </w:rPr>
      </w:pPr>
      <w:r w:rsidRPr="0092142E">
        <w:rPr>
          <w:rFonts w:cs="宋体" w:hint="eastAsia"/>
          <w:szCs w:val="21"/>
        </w:rPr>
        <w:t xml:space="preserve">NY/T 2263-2012 </w:t>
      </w:r>
      <w:r w:rsidRPr="0092142E">
        <w:rPr>
          <w:rFonts w:cs="宋体" w:hint="eastAsia"/>
          <w:szCs w:val="21"/>
        </w:rPr>
        <w:t>橡胶树栽培学</w:t>
      </w:r>
      <w:r w:rsidRPr="0092142E">
        <w:rPr>
          <w:rFonts w:cs="宋体" w:hint="eastAsia"/>
          <w:szCs w:val="21"/>
        </w:rPr>
        <w:t xml:space="preserve"> </w:t>
      </w:r>
      <w:r w:rsidRPr="0092142E">
        <w:rPr>
          <w:rFonts w:cs="宋体" w:hint="eastAsia"/>
          <w:szCs w:val="21"/>
        </w:rPr>
        <w:t>术语</w:t>
      </w:r>
    </w:p>
    <w:p w:rsidR="00593795" w:rsidRPr="0092142E" w:rsidRDefault="000F4B87">
      <w:pPr>
        <w:pStyle w:val="affffa"/>
        <w:ind w:firstLine="420"/>
        <w:rPr>
          <w:rFonts w:cs="宋体"/>
          <w:szCs w:val="21"/>
        </w:rPr>
      </w:pPr>
      <w:r w:rsidRPr="0092142E">
        <w:rPr>
          <w:rFonts w:cs="宋体" w:hint="eastAsia"/>
          <w:szCs w:val="21"/>
        </w:rPr>
        <w:t xml:space="preserve">NY/T 3518-2019 </w:t>
      </w:r>
      <w:r w:rsidRPr="0092142E">
        <w:rPr>
          <w:rFonts w:cs="宋体" w:hint="eastAsia"/>
          <w:szCs w:val="21"/>
        </w:rPr>
        <w:t>热带作物病虫害监测技术规程</w:t>
      </w:r>
      <w:r w:rsidRPr="0092142E">
        <w:rPr>
          <w:rFonts w:cs="宋体" w:hint="eastAsia"/>
          <w:szCs w:val="21"/>
        </w:rPr>
        <w:t xml:space="preserve"> </w:t>
      </w:r>
      <w:r w:rsidRPr="0092142E">
        <w:rPr>
          <w:rFonts w:cs="宋体" w:hint="eastAsia"/>
          <w:szCs w:val="21"/>
        </w:rPr>
        <w:t>橡胶树炭疽病</w:t>
      </w:r>
    </w:p>
    <w:p w:rsidR="00593795" w:rsidRPr="0092142E" w:rsidRDefault="000F4B87">
      <w:pPr>
        <w:pStyle w:val="affffff7"/>
        <w:numPr>
          <w:ilvl w:val="1"/>
          <w:numId w:val="32"/>
        </w:numPr>
        <w:spacing w:before="240" w:after="240"/>
        <w:rPr>
          <w:color w:val="000000" w:themeColor="text1"/>
        </w:rPr>
      </w:pPr>
      <w:r w:rsidRPr="0092142E">
        <w:rPr>
          <w:rFonts w:hint="eastAsia"/>
          <w:color w:val="000000" w:themeColor="text1"/>
        </w:rPr>
        <w:t>术语和定义</w:t>
      </w:r>
    </w:p>
    <w:bookmarkStart w:id="42" w:name="_Toc26986532" w:displacedByCustomXml="next"/>
    <w:bookmarkEnd w:id="42" w:displacedByCustomXml="next"/>
    <w:sdt>
      <w:sdtPr>
        <w:rPr>
          <w:color w:val="000000" w:themeColor="text1"/>
        </w:rPr>
        <w:id w:val="-1909835108"/>
        <w:placeholder>
          <w:docPart w:val="3137F7C96BFC4F54BDBB32373077CE2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593795" w:rsidRPr="0092142E" w:rsidRDefault="000F4B87">
          <w:pPr>
            <w:pStyle w:val="affffa"/>
            <w:ind w:firstLine="420"/>
            <w:rPr>
              <w:color w:val="000000" w:themeColor="text1"/>
            </w:rPr>
          </w:pPr>
          <w:r w:rsidRPr="0092142E">
            <w:rPr>
              <w:rFonts w:hint="eastAsia"/>
            </w:rPr>
            <w:t>下列术语和定义适用于本文件。</w:t>
          </w:r>
        </w:p>
      </w:sdtContent>
    </w:sdt>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rPr>
        <w:br/>
      </w:r>
      <w:r w:rsidRPr="0092142E">
        <w:rPr>
          <w:rFonts w:ascii="黑体" w:eastAsia="黑体" w:hAnsi="黑体" w:hint="eastAsia"/>
        </w:rPr>
        <w:t>六点始叶螨</w:t>
      </w:r>
      <w:proofErr w:type="spellStart"/>
      <w:r w:rsidRPr="0092142E">
        <w:rPr>
          <w:rFonts w:ascii="黑体" w:eastAsia="黑体" w:hAnsi="黑体" w:hint="eastAsia"/>
          <w:i/>
        </w:rPr>
        <w:t>Eotetranychus</w:t>
      </w:r>
      <w:proofErr w:type="spellEnd"/>
      <w:r w:rsidRPr="0092142E">
        <w:rPr>
          <w:rFonts w:ascii="黑体" w:eastAsia="黑体" w:hAnsi="黑体" w:hint="eastAsia"/>
          <w:i/>
        </w:rPr>
        <w:t xml:space="preserve"> </w:t>
      </w:r>
      <w:proofErr w:type="spellStart"/>
      <w:r w:rsidRPr="0092142E">
        <w:rPr>
          <w:rFonts w:ascii="黑体" w:eastAsia="黑体" w:hAnsi="黑体" w:hint="eastAsia"/>
          <w:i/>
        </w:rPr>
        <w:t>sexmaculatus</w:t>
      </w:r>
      <w:proofErr w:type="spellEnd"/>
      <w:r w:rsidRPr="0092142E">
        <w:rPr>
          <w:rFonts w:ascii="黑体" w:eastAsia="黑体" w:hAnsi="黑体" w:hint="eastAsia"/>
        </w:rPr>
        <w:t xml:space="preserve"> (Riley)</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隶属</w:t>
      </w:r>
      <w:proofErr w:type="gramStart"/>
      <w:r w:rsidRPr="0092142E">
        <w:rPr>
          <w:rFonts w:ascii="宋体" w:hAnsi="Times New Roman" w:hint="eastAsia"/>
          <w:spacing w:val="5"/>
          <w:kern w:val="0"/>
          <w:szCs w:val="20"/>
        </w:rPr>
        <w:t>蛛</w:t>
      </w:r>
      <w:proofErr w:type="gramEnd"/>
      <w:r w:rsidRPr="0092142E">
        <w:rPr>
          <w:rFonts w:ascii="宋体" w:hAnsi="Times New Roman" w:hint="eastAsia"/>
          <w:spacing w:val="5"/>
          <w:kern w:val="0"/>
          <w:szCs w:val="20"/>
        </w:rPr>
        <w:t>形纲</w:t>
      </w:r>
      <w:proofErr w:type="spellStart"/>
      <w:r w:rsidRPr="0092142E">
        <w:rPr>
          <w:rFonts w:ascii="宋体" w:hAnsi="宋体"/>
          <w:spacing w:val="5"/>
          <w:kern w:val="0"/>
          <w:szCs w:val="20"/>
        </w:rPr>
        <w:t>Arachnida</w:t>
      </w:r>
      <w:proofErr w:type="spellEnd"/>
      <w:r w:rsidRPr="0092142E">
        <w:rPr>
          <w:rFonts w:ascii="Times New Roman" w:hAnsi="Times New Roman"/>
          <w:spacing w:val="5"/>
          <w:kern w:val="0"/>
          <w:szCs w:val="20"/>
        </w:rPr>
        <w:t>，真</w:t>
      </w:r>
      <w:proofErr w:type="gramStart"/>
      <w:r w:rsidRPr="0092142E">
        <w:rPr>
          <w:rFonts w:ascii="Times New Roman" w:hAnsi="Times New Roman"/>
          <w:spacing w:val="5"/>
          <w:kern w:val="0"/>
          <w:szCs w:val="20"/>
        </w:rPr>
        <w:t>螨</w:t>
      </w:r>
      <w:proofErr w:type="gramEnd"/>
      <w:r w:rsidRPr="0092142E">
        <w:rPr>
          <w:rFonts w:ascii="Times New Roman" w:hAnsi="Times New Roman"/>
          <w:spacing w:val="5"/>
          <w:kern w:val="0"/>
          <w:szCs w:val="20"/>
        </w:rPr>
        <w:t>目</w:t>
      </w:r>
      <w:proofErr w:type="spellStart"/>
      <w:r w:rsidRPr="0092142E">
        <w:rPr>
          <w:rFonts w:ascii="Times New Roman" w:hAnsi="Times New Roman"/>
          <w:spacing w:val="5"/>
          <w:kern w:val="0"/>
          <w:szCs w:val="20"/>
        </w:rPr>
        <w:t>Acariform</w:t>
      </w:r>
      <w:r w:rsidRPr="0092142E">
        <w:rPr>
          <w:rFonts w:ascii="Times New Roman" w:hAnsi="Times New Roman"/>
          <w:spacing w:val="5"/>
          <w:kern w:val="0"/>
          <w:szCs w:val="20"/>
        </w:rPr>
        <w:t>es</w:t>
      </w:r>
      <w:proofErr w:type="spellEnd"/>
      <w:r w:rsidRPr="0092142E">
        <w:rPr>
          <w:rFonts w:ascii="Times New Roman" w:hAnsi="Times New Roman"/>
          <w:spacing w:val="5"/>
          <w:kern w:val="0"/>
          <w:szCs w:val="20"/>
        </w:rPr>
        <w:t>，叶螨科</w:t>
      </w:r>
      <w:proofErr w:type="spellStart"/>
      <w:r w:rsidRPr="0092142E">
        <w:rPr>
          <w:rFonts w:ascii="Times New Roman" w:hAnsi="Times New Roman"/>
          <w:spacing w:val="5"/>
          <w:kern w:val="0"/>
          <w:szCs w:val="20"/>
        </w:rPr>
        <w:t>Tetranychidae</w:t>
      </w:r>
      <w:proofErr w:type="spellEnd"/>
      <w:r w:rsidRPr="0092142E">
        <w:rPr>
          <w:rFonts w:ascii="Times New Roman" w:hAnsi="Times New Roman"/>
          <w:spacing w:val="5"/>
          <w:kern w:val="0"/>
          <w:szCs w:val="20"/>
        </w:rPr>
        <w:t>，始叶螨属</w:t>
      </w:r>
      <w:proofErr w:type="spellStart"/>
      <w:r w:rsidRPr="0092142E">
        <w:rPr>
          <w:rFonts w:ascii="Times New Roman" w:hAnsi="Times New Roman"/>
          <w:i/>
          <w:spacing w:val="5"/>
          <w:kern w:val="0"/>
          <w:szCs w:val="20"/>
        </w:rPr>
        <w:t>Eotetranychus</w:t>
      </w:r>
      <w:proofErr w:type="spellEnd"/>
      <w:r w:rsidRPr="0092142E">
        <w:rPr>
          <w:rFonts w:ascii="宋体" w:hAnsi="Times New Roman" w:hint="eastAsia"/>
          <w:spacing w:val="5"/>
          <w:kern w:val="0"/>
          <w:szCs w:val="20"/>
        </w:rPr>
        <w:t>，世代发育包括卵、幼螨、第一若螨、第二若螨、成螨</w:t>
      </w:r>
      <w:r w:rsidRPr="0092142E">
        <w:rPr>
          <w:rFonts w:ascii="宋体" w:hAnsi="Times New Roman" w:hint="eastAsia"/>
          <w:spacing w:val="5"/>
          <w:kern w:val="0"/>
          <w:szCs w:val="20"/>
        </w:rPr>
        <w:t>5</w:t>
      </w:r>
      <w:r w:rsidRPr="0092142E">
        <w:rPr>
          <w:rFonts w:ascii="宋体" w:hAnsi="Times New Roman" w:hint="eastAsia"/>
          <w:spacing w:val="5"/>
          <w:kern w:val="0"/>
          <w:szCs w:val="20"/>
        </w:rPr>
        <w:t>个虫态（参见附录</w:t>
      </w:r>
      <w:r w:rsidRPr="0092142E">
        <w:rPr>
          <w:rFonts w:ascii="宋体" w:hAnsi="Times New Roman" w:hint="eastAsia"/>
          <w:spacing w:val="5"/>
          <w:kern w:val="0"/>
          <w:szCs w:val="20"/>
        </w:rPr>
        <w:t>A</w:t>
      </w:r>
      <w:r w:rsidRPr="0092142E">
        <w:rPr>
          <w:rFonts w:ascii="宋体" w:hAnsi="Times New Roman" w:hint="eastAsia"/>
          <w:spacing w:val="5"/>
          <w:kern w:val="0"/>
          <w:szCs w:val="20"/>
        </w:rPr>
        <w:t>），体黄色。是我国橡胶树上的重要害</w:t>
      </w:r>
      <w:proofErr w:type="gramStart"/>
      <w:r w:rsidRPr="0092142E">
        <w:rPr>
          <w:rFonts w:ascii="宋体" w:hAnsi="Times New Roman" w:hint="eastAsia"/>
          <w:spacing w:val="5"/>
          <w:kern w:val="0"/>
          <w:szCs w:val="20"/>
        </w:rPr>
        <w:t>螨</w:t>
      </w:r>
      <w:proofErr w:type="gramEnd"/>
      <w:r w:rsidRPr="0092142E">
        <w:rPr>
          <w:rFonts w:ascii="宋体" w:hAnsi="Times New Roman" w:hint="eastAsia"/>
          <w:spacing w:val="5"/>
          <w:kern w:val="0"/>
          <w:szCs w:val="20"/>
        </w:rPr>
        <w:t>，俗称橡胶黄蜘蛛。</w:t>
      </w:r>
    </w:p>
    <w:p w:rsidR="00593795" w:rsidRPr="0092142E" w:rsidRDefault="00593795">
      <w:pPr>
        <w:pStyle w:val="afffffffffff0"/>
        <w:numPr>
          <w:ilvl w:val="2"/>
          <w:numId w:val="32"/>
        </w:numPr>
        <w:spacing w:before="96" w:after="120"/>
        <w:ind w:left="420" w:hangingChars="200" w:hanging="420"/>
        <w:rPr>
          <w:rFonts w:ascii="黑体" w:eastAsia="黑体" w:hAnsi="黑体"/>
        </w:rPr>
      </w:pPr>
    </w:p>
    <w:p w:rsidR="00593795" w:rsidRPr="0092142E" w:rsidRDefault="000F4B87" w:rsidP="00B62B88">
      <w:pPr>
        <w:pStyle w:val="affffa"/>
        <w:spacing w:beforeLines="50" w:afterLines="50"/>
        <w:ind w:firstLine="420"/>
        <w:rPr>
          <w:rFonts w:ascii="黑体" w:eastAsia="黑体" w:hAnsi="黑体"/>
          <w:color w:val="000000" w:themeColor="text1"/>
          <w:szCs w:val="21"/>
        </w:rPr>
      </w:pPr>
      <w:r w:rsidRPr="0092142E">
        <w:rPr>
          <w:rFonts w:ascii="黑体" w:eastAsia="黑体" w:hAnsi="黑体"/>
          <w:color w:val="000000" w:themeColor="text1"/>
          <w:szCs w:val="21"/>
        </w:rPr>
        <w:t>监测</w:t>
      </w:r>
      <w:r w:rsidRPr="0092142E">
        <w:rPr>
          <w:rFonts w:ascii="黑体" w:eastAsia="黑体" w:hAnsi="黑体" w:hint="eastAsia"/>
          <w:color w:val="000000" w:themeColor="text1"/>
          <w:szCs w:val="21"/>
        </w:rPr>
        <w:t xml:space="preserve"> monitoring</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长期、固定地通过一定的技术手段掌握某种有害生物的发生区域、危害程度、发生时期及发生数量等。</w:t>
      </w:r>
    </w:p>
    <w:p w:rsidR="00593795" w:rsidRPr="0092142E" w:rsidRDefault="000F4B87">
      <w:pPr>
        <w:snapToGrid w:val="0"/>
        <w:spacing w:line="240" w:lineRule="auto"/>
        <w:ind w:firstLineChars="200" w:firstLine="420"/>
        <w:jc w:val="left"/>
        <w:rPr>
          <w:rFonts w:ascii="宋体" w:hAnsi="Times New Roman"/>
          <w:spacing w:val="5"/>
          <w:kern w:val="0"/>
          <w:szCs w:val="20"/>
        </w:rPr>
      </w:pPr>
      <w:r w:rsidRPr="0092142E">
        <w:rPr>
          <w:rFonts w:ascii="宋体" w:hAnsi="Times New Roman" w:hint="eastAsia"/>
          <w:kern w:val="0"/>
          <w:szCs w:val="20"/>
        </w:rPr>
        <w:t>[</w:t>
      </w:r>
      <w:r w:rsidRPr="0092142E">
        <w:rPr>
          <w:rFonts w:ascii="宋体" w:hAnsi="Times New Roman" w:hint="eastAsia"/>
          <w:kern w:val="0"/>
          <w:szCs w:val="20"/>
        </w:rPr>
        <w:t>来源：</w:t>
      </w:r>
      <w:r w:rsidRPr="0092142E">
        <w:rPr>
          <w:rFonts w:ascii="宋体" w:hAnsi="Times New Roman" w:hint="eastAsia"/>
          <w:spacing w:val="5"/>
          <w:kern w:val="0"/>
          <w:szCs w:val="20"/>
        </w:rPr>
        <w:t>NY/T 3518-2019,</w:t>
      </w:r>
      <w:r w:rsidRPr="0092142E">
        <w:rPr>
          <w:rFonts w:ascii="宋体" w:hAnsi="Times New Roman" w:hint="eastAsia"/>
          <w:spacing w:val="5"/>
          <w:kern w:val="0"/>
          <w:szCs w:val="20"/>
        </w:rPr>
        <w:t>定义</w:t>
      </w:r>
      <w:r w:rsidRPr="0092142E">
        <w:rPr>
          <w:rFonts w:ascii="宋体" w:hAnsi="Times New Roman" w:hint="eastAsia"/>
          <w:spacing w:val="5"/>
          <w:kern w:val="0"/>
          <w:szCs w:val="20"/>
        </w:rPr>
        <w:t>2.3</w:t>
      </w:r>
      <w:r w:rsidRPr="0092142E">
        <w:rPr>
          <w:rFonts w:ascii="宋体" w:hAnsi="Times New Roman"/>
          <w:kern w:val="0"/>
          <w:szCs w:val="20"/>
        </w:rPr>
        <w:t>]</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rPr>
        <w:br/>
      </w:r>
      <w:r w:rsidRPr="0092142E">
        <w:rPr>
          <w:rFonts w:ascii="黑体" w:eastAsia="黑体" w:hAnsi="黑体" w:hint="eastAsia"/>
        </w:rPr>
        <w:t>林段</w:t>
      </w:r>
      <w:r w:rsidRPr="0092142E">
        <w:rPr>
          <w:rFonts w:ascii="黑体" w:eastAsia="黑体" w:hAnsi="黑体" w:hint="eastAsia"/>
        </w:rPr>
        <w:t xml:space="preserve"> </w:t>
      </w:r>
      <w:r w:rsidRPr="0092142E">
        <w:rPr>
          <w:rFonts w:ascii="黑体" w:eastAsia="黑体" w:hAnsi="黑体" w:hint="eastAsia"/>
          <w:color w:val="000000" w:themeColor="text1"/>
          <w:szCs w:val="21"/>
        </w:rPr>
        <w:t>stands</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spacing w:val="5"/>
          <w:kern w:val="0"/>
          <w:szCs w:val="20"/>
        </w:rPr>
        <w:t>同一环境类型中</w:t>
      </w:r>
      <w:r w:rsidRPr="0092142E">
        <w:rPr>
          <w:rFonts w:ascii="宋体" w:hAnsi="Times New Roman" w:hint="eastAsia"/>
          <w:spacing w:val="5"/>
          <w:kern w:val="0"/>
          <w:szCs w:val="20"/>
        </w:rPr>
        <w:t>，</w:t>
      </w:r>
      <w:r w:rsidRPr="0092142E">
        <w:rPr>
          <w:rFonts w:ascii="宋体" w:hAnsi="Times New Roman"/>
          <w:spacing w:val="5"/>
          <w:kern w:val="0"/>
          <w:szCs w:val="20"/>
        </w:rPr>
        <w:t>根据坡位</w:t>
      </w:r>
      <w:r w:rsidRPr="0092142E">
        <w:rPr>
          <w:rFonts w:ascii="宋体" w:hAnsi="Times New Roman" w:hint="eastAsia"/>
          <w:spacing w:val="5"/>
          <w:kern w:val="0"/>
          <w:szCs w:val="20"/>
        </w:rPr>
        <w:t>、</w:t>
      </w:r>
      <w:r w:rsidRPr="0092142E">
        <w:rPr>
          <w:rFonts w:ascii="宋体" w:hAnsi="Times New Roman"/>
          <w:spacing w:val="5"/>
          <w:kern w:val="0"/>
          <w:szCs w:val="20"/>
        </w:rPr>
        <w:t>坡面</w:t>
      </w:r>
      <w:r w:rsidRPr="0092142E">
        <w:rPr>
          <w:rFonts w:ascii="宋体" w:hAnsi="Times New Roman" w:hint="eastAsia"/>
          <w:spacing w:val="5"/>
          <w:kern w:val="0"/>
          <w:szCs w:val="20"/>
        </w:rPr>
        <w:t>、</w:t>
      </w:r>
      <w:r w:rsidRPr="0092142E">
        <w:rPr>
          <w:rFonts w:ascii="宋体" w:hAnsi="Times New Roman"/>
          <w:spacing w:val="5"/>
          <w:kern w:val="0"/>
          <w:szCs w:val="20"/>
        </w:rPr>
        <w:t>自然障碍等划分的橡胶树种植生产</w:t>
      </w:r>
      <w:r w:rsidRPr="0092142E">
        <w:rPr>
          <w:rFonts w:ascii="宋体" w:hAnsi="Times New Roman" w:hint="eastAsia"/>
          <w:spacing w:val="5"/>
          <w:kern w:val="0"/>
          <w:szCs w:val="20"/>
        </w:rPr>
        <w:t>基本作业土地单元。</w:t>
      </w:r>
    </w:p>
    <w:p w:rsidR="00593795" w:rsidRPr="0092142E" w:rsidRDefault="000F4B87">
      <w:pPr>
        <w:snapToGrid w:val="0"/>
        <w:spacing w:line="240" w:lineRule="auto"/>
        <w:ind w:firstLineChars="200" w:firstLine="420"/>
        <w:jc w:val="left"/>
        <w:rPr>
          <w:rFonts w:ascii="宋体" w:hAnsi="Times New Roman"/>
          <w:spacing w:val="5"/>
          <w:kern w:val="0"/>
          <w:szCs w:val="20"/>
        </w:rPr>
      </w:pPr>
      <w:r w:rsidRPr="0092142E">
        <w:rPr>
          <w:rFonts w:ascii="宋体" w:hAnsi="Times New Roman" w:hint="eastAsia"/>
          <w:kern w:val="0"/>
          <w:szCs w:val="20"/>
        </w:rPr>
        <w:t>[</w:t>
      </w:r>
      <w:r w:rsidRPr="0092142E">
        <w:rPr>
          <w:rFonts w:ascii="宋体" w:hAnsi="Times New Roman" w:hint="eastAsia"/>
          <w:kern w:val="0"/>
          <w:szCs w:val="20"/>
        </w:rPr>
        <w:t>来源：</w:t>
      </w:r>
      <w:r w:rsidRPr="0092142E">
        <w:rPr>
          <w:rFonts w:ascii="宋体" w:hAnsi="Times New Roman" w:hint="eastAsia"/>
          <w:spacing w:val="5"/>
          <w:kern w:val="0"/>
          <w:szCs w:val="20"/>
        </w:rPr>
        <w:t xml:space="preserve">NY/T </w:t>
      </w:r>
      <w:r w:rsidRPr="0092142E">
        <w:rPr>
          <w:rFonts w:ascii="宋体" w:hAnsi="Times New Roman" w:hint="eastAsia"/>
          <w:spacing w:val="5"/>
          <w:kern w:val="0"/>
          <w:szCs w:val="20"/>
        </w:rPr>
        <w:t>2263-2012,</w:t>
      </w:r>
      <w:r w:rsidRPr="0092142E">
        <w:rPr>
          <w:rFonts w:ascii="宋体" w:hAnsi="Times New Roman" w:hint="eastAsia"/>
          <w:spacing w:val="5"/>
          <w:kern w:val="0"/>
          <w:szCs w:val="20"/>
        </w:rPr>
        <w:t>定义</w:t>
      </w:r>
      <w:r w:rsidRPr="0092142E">
        <w:rPr>
          <w:rFonts w:ascii="宋体" w:hAnsi="Times New Roman" w:hint="eastAsia"/>
          <w:spacing w:val="5"/>
          <w:kern w:val="0"/>
          <w:szCs w:val="20"/>
        </w:rPr>
        <w:t>3.3.28</w:t>
      </w:r>
      <w:r w:rsidRPr="0092142E">
        <w:rPr>
          <w:rFonts w:ascii="宋体" w:hAnsi="Times New Roman"/>
          <w:kern w:val="0"/>
          <w:szCs w:val="20"/>
        </w:rPr>
        <w:t>]</w:t>
      </w:r>
      <w:r w:rsidRPr="0092142E">
        <w:rPr>
          <w:rFonts w:ascii="宋体" w:hAnsi="Times New Roman"/>
          <w:spacing w:val="5"/>
          <w:kern w:val="0"/>
          <w:szCs w:val="20"/>
        </w:rPr>
        <w:t xml:space="preserve"> </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rPr>
        <w:br/>
      </w:r>
      <w:r w:rsidRPr="0092142E">
        <w:rPr>
          <w:rFonts w:ascii="黑体" w:eastAsia="黑体" w:hAnsi="黑体"/>
          <w:color w:val="000000" w:themeColor="text1"/>
          <w:szCs w:val="21"/>
        </w:rPr>
        <w:t>物候期</w:t>
      </w:r>
      <w:r w:rsidRPr="0092142E">
        <w:rPr>
          <w:rFonts w:ascii="黑体" w:eastAsia="黑体" w:hAnsi="黑体" w:hint="eastAsia"/>
          <w:color w:val="000000" w:themeColor="text1"/>
          <w:szCs w:val="21"/>
        </w:rPr>
        <w:t xml:space="preserve"> leaf </w:t>
      </w:r>
      <w:proofErr w:type="spellStart"/>
      <w:r w:rsidRPr="0092142E">
        <w:rPr>
          <w:rFonts w:ascii="黑体" w:eastAsia="黑体" w:hAnsi="黑体" w:hint="eastAsia"/>
          <w:color w:val="000000" w:themeColor="text1"/>
          <w:szCs w:val="21"/>
        </w:rPr>
        <w:t>phenophase</w:t>
      </w:r>
      <w:proofErr w:type="spellEnd"/>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spacing w:val="5"/>
          <w:kern w:val="0"/>
          <w:szCs w:val="20"/>
        </w:rPr>
        <w:t>根据橡胶树顶蓬叶中的顶芽或者大部分叶片所处的生长发育情况所划分的阶段</w:t>
      </w:r>
      <w:r w:rsidRPr="0092142E">
        <w:rPr>
          <w:rFonts w:ascii="宋体" w:hAnsi="Times New Roman" w:hint="eastAsia"/>
          <w:spacing w:val="5"/>
          <w:kern w:val="0"/>
          <w:szCs w:val="20"/>
        </w:rPr>
        <w:t>，</w:t>
      </w:r>
      <w:r w:rsidRPr="0092142E">
        <w:rPr>
          <w:rFonts w:ascii="宋体" w:hAnsi="Times New Roman"/>
          <w:spacing w:val="5"/>
          <w:kern w:val="0"/>
          <w:szCs w:val="20"/>
        </w:rPr>
        <w:t>包括萌动期</w:t>
      </w:r>
      <w:r w:rsidRPr="0092142E">
        <w:rPr>
          <w:rFonts w:ascii="宋体" w:hAnsi="Times New Roman" w:hint="eastAsia"/>
          <w:spacing w:val="5"/>
          <w:kern w:val="0"/>
          <w:szCs w:val="20"/>
        </w:rPr>
        <w:t>、</w:t>
      </w:r>
      <w:r w:rsidRPr="0092142E">
        <w:rPr>
          <w:rFonts w:ascii="宋体" w:hAnsi="Times New Roman"/>
          <w:spacing w:val="5"/>
          <w:kern w:val="0"/>
          <w:szCs w:val="20"/>
        </w:rPr>
        <w:t>伸长期</w:t>
      </w:r>
      <w:r w:rsidRPr="0092142E">
        <w:rPr>
          <w:rFonts w:ascii="宋体" w:hAnsi="Times New Roman" w:hint="eastAsia"/>
          <w:spacing w:val="5"/>
          <w:kern w:val="0"/>
          <w:szCs w:val="20"/>
        </w:rPr>
        <w:t>、</w:t>
      </w:r>
      <w:r w:rsidRPr="0092142E">
        <w:rPr>
          <w:rFonts w:ascii="宋体" w:hAnsi="Times New Roman"/>
          <w:spacing w:val="5"/>
          <w:kern w:val="0"/>
          <w:szCs w:val="20"/>
        </w:rPr>
        <w:t>古铜期</w:t>
      </w:r>
      <w:r w:rsidRPr="0092142E">
        <w:rPr>
          <w:rFonts w:ascii="宋体" w:hAnsi="Times New Roman" w:hint="eastAsia"/>
          <w:spacing w:val="5"/>
          <w:kern w:val="0"/>
          <w:szCs w:val="20"/>
        </w:rPr>
        <w:t>、</w:t>
      </w:r>
      <w:r w:rsidRPr="0092142E">
        <w:rPr>
          <w:rFonts w:ascii="宋体" w:hAnsi="Times New Roman"/>
          <w:spacing w:val="5"/>
          <w:kern w:val="0"/>
          <w:szCs w:val="20"/>
        </w:rPr>
        <w:t>变色期</w:t>
      </w:r>
      <w:r w:rsidRPr="0092142E">
        <w:rPr>
          <w:rFonts w:ascii="宋体" w:hAnsi="Times New Roman" w:hint="eastAsia"/>
          <w:spacing w:val="5"/>
          <w:kern w:val="0"/>
          <w:szCs w:val="20"/>
        </w:rPr>
        <w:t>、</w:t>
      </w:r>
      <w:r w:rsidRPr="0092142E">
        <w:rPr>
          <w:rFonts w:ascii="宋体" w:hAnsi="Times New Roman"/>
          <w:spacing w:val="5"/>
          <w:kern w:val="0"/>
          <w:szCs w:val="20"/>
        </w:rPr>
        <w:t>淡绿期</w:t>
      </w:r>
      <w:r w:rsidRPr="0092142E">
        <w:rPr>
          <w:rFonts w:ascii="宋体" w:hAnsi="Times New Roman" w:hint="eastAsia"/>
          <w:spacing w:val="5"/>
          <w:kern w:val="0"/>
          <w:szCs w:val="20"/>
        </w:rPr>
        <w:t>、</w:t>
      </w:r>
      <w:r w:rsidRPr="0092142E">
        <w:rPr>
          <w:rFonts w:ascii="宋体" w:hAnsi="Times New Roman"/>
          <w:spacing w:val="5"/>
          <w:kern w:val="0"/>
          <w:szCs w:val="20"/>
        </w:rPr>
        <w:t>稳定期</w:t>
      </w:r>
      <w:r w:rsidRPr="0092142E">
        <w:rPr>
          <w:rFonts w:ascii="宋体" w:hAnsi="Times New Roman" w:hint="eastAsia"/>
          <w:spacing w:val="5"/>
          <w:kern w:val="0"/>
          <w:szCs w:val="20"/>
        </w:rPr>
        <w:t>、</w:t>
      </w:r>
      <w:r w:rsidRPr="0092142E">
        <w:rPr>
          <w:rFonts w:ascii="宋体" w:hAnsi="Times New Roman"/>
          <w:spacing w:val="5"/>
          <w:kern w:val="0"/>
          <w:szCs w:val="20"/>
        </w:rPr>
        <w:t>老化期等</w:t>
      </w:r>
      <w:r w:rsidRPr="0092142E">
        <w:rPr>
          <w:rFonts w:ascii="宋体" w:hAnsi="Times New Roman" w:hint="eastAsia"/>
          <w:spacing w:val="5"/>
          <w:kern w:val="0"/>
          <w:szCs w:val="20"/>
        </w:rPr>
        <w:t>。</w:t>
      </w:r>
    </w:p>
    <w:p w:rsidR="00593795" w:rsidRPr="0092142E" w:rsidRDefault="000F4B87">
      <w:pPr>
        <w:snapToGrid w:val="0"/>
        <w:spacing w:line="240" w:lineRule="auto"/>
        <w:ind w:firstLineChars="200" w:firstLine="420"/>
        <w:jc w:val="left"/>
        <w:rPr>
          <w:rFonts w:ascii="宋体" w:hAnsi="Times New Roman"/>
          <w:spacing w:val="5"/>
          <w:kern w:val="0"/>
          <w:szCs w:val="20"/>
        </w:rPr>
      </w:pPr>
      <w:r w:rsidRPr="0092142E">
        <w:rPr>
          <w:rFonts w:ascii="宋体" w:hAnsi="Times New Roman" w:hint="eastAsia"/>
          <w:kern w:val="0"/>
          <w:szCs w:val="20"/>
        </w:rPr>
        <w:t>[</w:t>
      </w:r>
      <w:r w:rsidRPr="0092142E">
        <w:rPr>
          <w:rFonts w:ascii="宋体" w:hAnsi="Times New Roman" w:hint="eastAsia"/>
          <w:kern w:val="0"/>
          <w:szCs w:val="20"/>
        </w:rPr>
        <w:t>来源：</w:t>
      </w:r>
      <w:r w:rsidRPr="0092142E">
        <w:rPr>
          <w:rFonts w:ascii="宋体" w:hAnsi="Times New Roman"/>
          <w:spacing w:val="5"/>
          <w:kern w:val="0"/>
          <w:szCs w:val="20"/>
        </w:rPr>
        <w:t xml:space="preserve">NY/T </w:t>
      </w:r>
      <w:r w:rsidRPr="0092142E">
        <w:rPr>
          <w:rFonts w:ascii="宋体" w:hAnsi="Times New Roman" w:hint="eastAsia"/>
          <w:spacing w:val="5"/>
          <w:kern w:val="0"/>
          <w:szCs w:val="20"/>
        </w:rPr>
        <w:t>2263,</w:t>
      </w:r>
      <w:r w:rsidRPr="0092142E">
        <w:rPr>
          <w:rFonts w:ascii="宋体" w:hAnsi="Times New Roman" w:hint="eastAsia"/>
          <w:spacing w:val="5"/>
          <w:kern w:val="0"/>
          <w:szCs w:val="20"/>
        </w:rPr>
        <w:t>定义</w:t>
      </w:r>
      <w:r w:rsidRPr="0092142E">
        <w:rPr>
          <w:rFonts w:ascii="宋体" w:hAnsi="Times New Roman" w:hint="eastAsia"/>
          <w:spacing w:val="5"/>
          <w:kern w:val="0"/>
          <w:szCs w:val="20"/>
        </w:rPr>
        <w:t>3.1.16</w:t>
      </w:r>
      <w:r w:rsidRPr="0092142E">
        <w:rPr>
          <w:rFonts w:ascii="宋体" w:hAnsi="Times New Roman" w:hint="eastAsia"/>
          <w:kern w:val="0"/>
          <w:szCs w:val="20"/>
        </w:rPr>
        <w:t>]</w:t>
      </w:r>
      <w:r w:rsidRPr="0092142E">
        <w:rPr>
          <w:rFonts w:ascii="宋体" w:hAnsi="Times New Roman"/>
          <w:spacing w:val="5"/>
          <w:kern w:val="0"/>
          <w:szCs w:val="20"/>
        </w:rPr>
        <w:t xml:space="preserve"> </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rPr>
        <w:br/>
      </w:r>
      <w:proofErr w:type="gramStart"/>
      <w:r w:rsidRPr="0092142E">
        <w:rPr>
          <w:rFonts w:ascii="黑体" w:eastAsia="黑体" w:hAnsi="黑体"/>
          <w:color w:val="000000" w:themeColor="text1"/>
          <w:szCs w:val="21"/>
        </w:rPr>
        <w:t>树位</w:t>
      </w:r>
      <w:proofErr w:type="gramEnd"/>
      <w:r w:rsidRPr="0092142E">
        <w:rPr>
          <w:rFonts w:ascii="黑体" w:eastAsia="黑体" w:hAnsi="黑体" w:hint="eastAsia"/>
          <w:color w:val="000000" w:themeColor="text1"/>
          <w:szCs w:val="21"/>
        </w:rPr>
        <w:t xml:space="preserve"> tapping task</w:t>
      </w:r>
    </w:p>
    <w:p w:rsidR="00593795" w:rsidRPr="0092142E" w:rsidRDefault="000F4B87" w:rsidP="00B62B88">
      <w:pPr>
        <w:pStyle w:val="affffa"/>
        <w:spacing w:beforeLines="50" w:afterLines="50"/>
        <w:ind w:firstLine="440"/>
        <w:rPr>
          <w:spacing w:val="5"/>
        </w:rPr>
      </w:pPr>
      <w:r w:rsidRPr="0092142E">
        <w:rPr>
          <w:spacing w:val="5"/>
        </w:rPr>
        <w:t>一个胶工单个工作日应完成的割胶</w:t>
      </w:r>
      <w:r w:rsidRPr="0092142E">
        <w:rPr>
          <w:rFonts w:hint="eastAsia"/>
          <w:spacing w:val="5"/>
        </w:rPr>
        <w:t>（包含胶园抚管）</w:t>
      </w:r>
      <w:proofErr w:type="gramStart"/>
      <w:r w:rsidRPr="0092142E">
        <w:rPr>
          <w:spacing w:val="5"/>
        </w:rPr>
        <w:t>面积或株数</w:t>
      </w:r>
      <w:proofErr w:type="gramEnd"/>
      <w:r w:rsidRPr="0092142E">
        <w:rPr>
          <w:spacing w:val="5"/>
        </w:rPr>
        <w:t>的作业区域</w:t>
      </w:r>
      <w:r w:rsidRPr="0092142E">
        <w:rPr>
          <w:rFonts w:hint="eastAsia"/>
          <w:spacing w:val="5"/>
        </w:rPr>
        <w:t>。</w:t>
      </w:r>
    </w:p>
    <w:p w:rsidR="00593795" w:rsidRPr="0092142E" w:rsidRDefault="000F4B87">
      <w:pPr>
        <w:pStyle w:val="affffa"/>
        <w:ind w:firstLine="420"/>
      </w:pPr>
      <w:r w:rsidRPr="0092142E">
        <w:rPr>
          <w:rFonts w:hint="eastAsia"/>
        </w:rPr>
        <w:t>[</w:t>
      </w:r>
      <w:r w:rsidRPr="0092142E">
        <w:rPr>
          <w:rFonts w:hint="eastAsia"/>
        </w:rPr>
        <w:t>来源：</w:t>
      </w:r>
      <w:r w:rsidRPr="0092142E">
        <w:rPr>
          <w:spacing w:val="5"/>
        </w:rPr>
        <w:t xml:space="preserve">NY/T </w:t>
      </w:r>
      <w:r w:rsidRPr="0092142E">
        <w:rPr>
          <w:rFonts w:hint="eastAsia"/>
          <w:spacing w:val="5"/>
        </w:rPr>
        <w:t>2263,</w:t>
      </w:r>
      <w:r w:rsidRPr="0092142E">
        <w:rPr>
          <w:rFonts w:hint="eastAsia"/>
          <w:spacing w:val="5"/>
        </w:rPr>
        <w:t>定义</w:t>
      </w:r>
      <w:r w:rsidRPr="0092142E">
        <w:rPr>
          <w:rFonts w:hint="eastAsia"/>
          <w:spacing w:val="5"/>
        </w:rPr>
        <w:t>3.4.17</w:t>
      </w:r>
      <w:r w:rsidRPr="0092142E">
        <w:rPr>
          <w:rFonts w:hint="eastAsia"/>
        </w:rPr>
        <w:t>]</w:t>
      </w:r>
      <w:r w:rsidRPr="0092142E">
        <w:rPr>
          <w:spacing w:val="5"/>
        </w:rPr>
        <w:t xml:space="preserve"> </w:t>
      </w:r>
    </w:p>
    <w:p w:rsidR="00593795" w:rsidRPr="0092142E" w:rsidRDefault="000F4B87">
      <w:pPr>
        <w:pStyle w:val="affffff7"/>
        <w:numPr>
          <w:ilvl w:val="1"/>
          <w:numId w:val="32"/>
        </w:numPr>
        <w:spacing w:before="240" w:after="240"/>
        <w:rPr>
          <w:color w:val="000000" w:themeColor="text1"/>
        </w:rPr>
      </w:pPr>
      <w:r w:rsidRPr="0092142E">
        <w:rPr>
          <w:rFonts w:hint="eastAsia"/>
          <w:color w:val="000000" w:themeColor="text1"/>
        </w:rPr>
        <w:lastRenderedPageBreak/>
        <w:t>监测站和监测点的设置和管理</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监测站的设置</w:t>
      </w:r>
    </w:p>
    <w:p w:rsidR="00593795" w:rsidRPr="0092142E" w:rsidRDefault="000F4B87">
      <w:pPr>
        <w:pStyle w:val="afffff2"/>
        <w:numPr>
          <w:ilvl w:val="3"/>
          <w:numId w:val="32"/>
        </w:numPr>
        <w:spacing w:before="120" w:after="120"/>
        <w:ind w:left="0"/>
      </w:pPr>
      <w:r w:rsidRPr="0092142E">
        <w:rPr>
          <w:rFonts w:hint="eastAsia"/>
        </w:rPr>
        <w:t>监测站的选址</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监测站应设立在我国橡胶主要种植区域，每个市（县）设立监测站</w:t>
      </w:r>
      <w:r w:rsidRPr="0092142E">
        <w:rPr>
          <w:rFonts w:ascii="宋体" w:hAnsi="Times New Roman" w:hint="eastAsia"/>
          <w:spacing w:val="5"/>
          <w:kern w:val="0"/>
          <w:szCs w:val="20"/>
        </w:rPr>
        <w:t>1</w:t>
      </w:r>
      <w:r w:rsidRPr="0092142E">
        <w:rPr>
          <w:rFonts w:ascii="宋体" w:hAnsi="Times New Roman" w:hint="eastAsia"/>
          <w:spacing w:val="5"/>
          <w:kern w:val="0"/>
          <w:szCs w:val="20"/>
        </w:rPr>
        <w:t>个～</w:t>
      </w:r>
      <w:r w:rsidRPr="0092142E">
        <w:rPr>
          <w:rFonts w:ascii="宋体" w:hAnsi="Times New Roman" w:hint="eastAsia"/>
          <w:spacing w:val="5"/>
          <w:kern w:val="0"/>
          <w:szCs w:val="20"/>
        </w:rPr>
        <w:t>3</w:t>
      </w:r>
      <w:r w:rsidRPr="0092142E">
        <w:rPr>
          <w:rFonts w:ascii="宋体" w:hAnsi="Times New Roman" w:hint="eastAsia"/>
          <w:spacing w:val="5"/>
          <w:kern w:val="0"/>
          <w:szCs w:val="20"/>
        </w:rPr>
        <w:t>个，根据橡胶树种植面积及种植立地环境情况确定具体所设监测站数量。</w:t>
      </w:r>
    </w:p>
    <w:p w:rsidR="00593795" w:rsidRPr="0092142E" w:rsidRDefault="000F4B87">
      <w:pPr>
        <w:pStyle w:val="afffff2"/>
        <w:numPr>
          <w:ilvl w:val="3"/>
          <w:numId w:val="32"/>
        </w:numPr>
        <w:spacing w:before="120" w:after="120"/>
        <w:ind w:left="0"/>
      </w:pPr>
      <w:r w:rsidRPr="0092142E">
        <w:rPr>
          <w:rFonts w:hint="eastAsia"/>
        </w:rPr>
        <w:t>监测站的依托单位</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监测站应有具体的依托单位。各省（自治区）的橡胶主管部门为监测站的业务主管部门。管辖区域内橡胶连片种植面积至少为</w:t>
      </w:r>
      <w:r w:rsidRPr="0092142E">
        <w:rPr>
          <w:rFonts w:ascii="宋体" w:hAnsi="Times New Roman" w:hint="eastAsia"/>
          <w:spacing w:val="5"/>
          <w:kern w:val="0"/>
          <w:szCs w:val="20"/>
        </w:rPr>
        <w:t>10</w:t>
      </w:r>
      <w:r w:rsidRPr="0092142E">
        <w:rPr>
          <w:rFonts w:ascii="宋体" w:hAnsi="Times New Roman" w:hint="eastAsia"/>
          <w:spacing w:val="5"/>
          <w:kern w:val="0"/>
          <w:szCs w:val="20"/>
        </w:rPr>
        <w:t>万亩。</w:t>
      </w:r>
    </w:p>
    <w:p w:rsidR="00593795" w:rsidRPr="0092142E" w:rsidRDefault="000F4B87">
      <w:pPr>
        <w:pStyle w:val="afffff2"/>
        <w:numPr>
          <w:ilvl w:val="3"/>
          <w:numId w:val="32"/>
        </w:numPr>
        <w:spacing w:before="120" w:after="120"/>
        <w:ind w:left="0"/>
      </w:pPr>
      <w:r w:rsidRPr="0092142E">
        <w:rPr>
          <w:rFonts w:hint="eastAsia"/>
        </w:rPr>
        <w:t>监测站的条件配置</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监测站应有一定的病虫害监测预报设备和设施，如温度、湿度记录仪、上网设备、高枝剪、放大镜等。</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监测点的设置</w:t>
      </w:r>
    </w:p>
    <w:p w:rsidR="00593795" w:rsidRPr="0092142E" w:rsidRDefault="000F4B87">
      <w:pPr>
        <w:pStyle w:val="afffff2"/>
        <w:numPr>
          <w:ilvl w:val="3"/>
          <w:numId w:val="32"/>
        </w:numPr>
        <w:spacing w:before="120" w:after="120"/>
        <w:ind w:left="0"/>
      </w:pPr>
      <w:r w:rsidRPr="0092142E">
        <w:rPr>
          <w:rFonts w:hint="eastAsia"/>
        </w:rPr>
        <w:t>固定监测点</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spacing w:val="5"/>
          <w:kern w:val="0"/>
          <w:szCs w:val="20"/>
        </w:rPr>
        <w:t>在监测站辖区内，选择具有代表性的品种（系）、树龄、立地环境、管理水平和六点始叶螨发生史的</w:t>
      </w:r>
      <w:proofErr w:type="gramStart"/>
      <w:r w:rsidRPr="0092142E">
        <w:rPr>
          <w:rFonts w:ascii="宋体" w:hAnsi="Times New Roman" w:hint="eastAsia"/>
          <w:spacing w:val="5"/>
          <w:kern w:val="0"/>
          <w:szCs w:val="20"/>
        </w:rPr>
        <w:t>3</w:t>
      </w:r>
      <w:r w:rsidRPr="0092142E">
        <w:rPr>
          <w:rFonts w:ascii="宋体" w:hAnsi="Times New Roman" w:hint="eastAsia"/>
          <w:spacing w:val="5"/>
          <w:kern w:val="0"/>
          <w:szCs w:val="20"/>
        </w:rPr>
        <w:t>个树位为</w:t>
      </w:r>
      <w:proofErr w:type="gramEnd"/>
      <w:r w:rsidRPr="0092142E">
        <w:rPr>
          <w:rFonts w:ascii="宋体" w:hAnsi="Times New Roman" w:hint="eastAsia"/>
          <w:spacing w:val="5"/>
          <w:kern w:val="0"/>
          <w:szCs w:val="20"/>
        </w:rPr>
        <w:t>1</w:t>
      </w:r>
      <w:r w:rsidRPr="0092142E">
        <w:rPr>
          <w:rFonts w:ascii="宋体" w:hAnsi="Times New Roman" w:hint="eastAsia"/>
          <w:spacing w:val="5"/>
          <w:kern w:val="0"/>
          <w:szCs w:val="20"/>
        </w:rPr>
        <w:t>个固定监测点。每个监测站设立固定监测点</w:t>
      </w:r>
      <w:r w:rsidRPr="0092142E">
        <w:rPr>
          <w:rFonts w:ascii="宋体" w:hAnsi="Times New Roman" w:hint="eastAsia"/>
          <w:spacing w:val="5"/>
          <w:kern w:val="0"/>
          <w:szCs w:val="20"/>
        </w:rPr>
        <w:t>2</w:t>
      </w:r>
      <w:r w:rsidRPr="0092142E">
        <w:rPr>
          <w:rFonts w:ascii="宋体" w:hAnsi="Times New Roman" w:hint="eastAsia"/>
          <w:spacing w:val="5"/>
          <w:kern w:val="0"/>
          <w:szCs w:val="20"/>
        </w:rPr>
        <w:t>个～</w:t>
      </w:r>
      <w:r w:rsidRPr="0092142E">
        <w:rPr>
          <w:rFonts w:ascii="宋体" w:hAnsi="Times New Roman" w:hint="eastAsia"/>
          <w:spacing w:val="5"/>
          <w:kern w:val="0"/>
          <w:szCs w:val="20"/>
        </w:rPr>
        <w:t>5</w:t>
      </w:r>
      <w:r w:rsidRPr="0092142E">
        <w:rPr>
          <w:rFonts w:ascii="宋体" w:hAnsi="Times New Roman" w:hint="eastAsia"/>
          <w:spacing w:val="5"/>
          <w:kern w:val="0"/>
          <w:szCs w:val="20"/>
        </w:rPr>
        <w:t>个</w:t>
      </w:r>
      <w:r w:rsidRPr="0092142E">
        <w:rPr>
          <w:rFonts w:ascii="宋体" w:hAnsi="Times New Roman" w:hint="eastAsia"/>
          <w:spacing w:val="5"/>
          <w:kern w:val="0"/>
          <w:szCs w:val="20"/>
        </w:rPr>
        <w:t>，根据监测站依托单位辖区橡胶树种植面积和立地环境情况确定固定监测点的数量。</w:t>
      </w:r>
    </w:p>
    <w:p w:rsidR="00593795" w:rsidRPr="0092142E" w:rsidRDefault="000F4B87">
      <w:pPr>
        <w:pStyle w:val="afffff2"/>
        <w:numPr>
          <w:ilvl w:val="3"/>
          <w:numId w:val="32"/>
        </w:numPr>
        <w:spacing w:before="120" w:after="120"/>
        <w:ind w:left="0"/>
      </w:pPr>
      <w:r w:rsidRPr="0092142E">
        <w:rPr>
          <w:rFonts w:hint="eastAsia"/>
        </w:rPr>
        <w:t>随机监测点</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监测站依托单位同一管辖区域内，除了固定监测点区域之外，每年随机选择橡胶种植品种类型丰富、立地环境复杂的</w:t>
      </w:r>
      <w:proofErr w:type="gramStart"/>
      <w:r w:rsidRPr="0092142E">
        <w:rPr>
          <w:rFonts w:ascii="宋体" w:hAnsi="Times New Roman" w:hint="eastAsia"/>
          <w:spacing w:val="5"/>
          <w:kern w:val="0"/>
          <w:szCs w:val="20"/>
        </w:rPr>
        <w:t>3</w:t>
      </w:r>
      <w:r w:rsidRPr="0092142E">
        <w:rPr>
          <w:rFonts w:ascii="宋体" w:hAnsi="Times New Roman" w:hint="eastAsia"/>
          <w:spacing w:val="5"/>
          <w:kern w:val="0"/>
          <w:szCs w:val="20"/>
        </w:rPr>
        <w:t>个树位为</w:t>
      </w:r>
      <w:proofErr w:type="gramEnd"/>
      <w:r w:rsidRPr="0092142E">
        <w:rPr>
          <w:rFonts w:ascii="宋体" w:hAnsi="Times New Roman" w:hint="eastAsia"/>
          <w:spacing w:val="5"/>
          <w:kern w:val="0"/>
          <w:szCs w:val="20"/>
        </w:rPr>
        <w:t>1</w:t>
      </w:r>
      <w:r w:rsidRPr="0092142E">
        <w:rPr>
          <w:rFonts w:ascii="宋体" w:hAnsi="Times New Roman" w:hint="eastAsia"/>
          <w:spacing w:val="5"/>
          <w:kern w:val="0"/>
          <w:szCs w:val="20"/>
        </w:rPr>
        <w:t>个随机监测点。每个监测站可设立随机监测点</w:t>
      </w:r>
      <w:r w:rsidRPr="0092142E">
        <w:rPr>
          <w:rFonts w:ascii="宋体" w:hAnsi="Times New Roman" w:hint="eastAsia"/>
          <w:spacing w:val="5"/>
          <w:kern w:val="0"/>
          <w:szCs w:val="20"/>
        </w:rPr>
        <w:t>1</w:t>
      </w:r>
      <w:r w:rsidRPr="0092142E">
        <w:rPr>
          <w:rFonts w:ascii="宋体" w:hAnsi="Times New Roman" w:hint="eastAsia"/>
          <w:spacing w:val="5"/>
          <w:kern w:val="0"/>
          <w:szCs w:val="20"/>
        </w:rPr>
        <w:t>个</w:t>
      </w:r>
      <w:r w:rsidRPr="0092142E">
        <w:rPr>
          <w:rFonts w:ascii="宋体" w:hAnsi="Times New Roman" w:hint="eastAsia"/>
          <w:spacing w:val="5"/>
          <w:kern w:val="0"/>
          <w:szCs w:val="20"/>
        </w:rPr>
        <w:t>～</w:t>
      </w:r>
      <w:r w:rsidRPr="0092142E">
        <w:rPr>
          <w:rFonts w:ascii="宋体" w:hAnsi="Times New Roman" w:hint="eastAsia"/>
          <w:spacing w:val="5"/>
          <w:kern w:val="0"/>
          <w:szCs w:val="20"/>
        </w:rPr>
        <w:t>3</w:t>
      </w:r>
      <w:r w:rsidRPr="0092142E">
        <w:rPr>
          <w:rFonts w:ascii="宋体" w:hAnsi="Times New Roman" w:hint="eastAsia"/>
          <w:spacing w:val="5"/>
          <w:kern w:val="0"/>
          <w:szCs w:val="20"/>
        </w:rPr>
        <w:t>个</w:t>
      </w:r>
      <w:r w:rsidRPr="0092142E">
        <w:rPr>
          <w:rFonts w:ascii="宋体" w:hAnsi="Times New Roman" w:hint="eastAsia"/>
          <w:spacing w:val="5"/>
          <w:kern w:val="0"/>
          <w:szCs w:val="20"/>
        </w:rPr>
        <w:t>。</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监测站和监测点的命名</w:t>
      </w:r>
    </w:p>
    <w:p w:rsidR="00593795" w:rsidRPr="0092142E" w:rsidRDefault="000F4B87">
      <w:pPr>
        <w:pStyle w:val="afffff2"/>
        <w:numPr>
          <w:ilvl w:val="3"/>
          <w:numId w:val="32"/>
        </w:numPr>
        <w:spacing w:before="120" w:after="120"/>
        <w:ind w:left="0"/>
      </w:pPr>
      <w:r w:rsidRPr="0092142E">
        <w:rPr>
          <w:rFonts w:hint="eastAsia"/>
        </w:rPr>
        <w:t>监测站的命名</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监测站按照其所处的市（县）和乡镇名称命名。如“</w:t>
      </w:r>
      <w:r w:rsidRPr="0092142E">
        <w:rPr>
          <w:rFonts w:ascii="宋体" w:hAnsi="Times New Roman" w:hint="eastAsia"/>
          <w:spacing w:val="5"/>
          <w:kern w:val="0"/>
          <w:szCs w:val="20"/>
        </w:rPr>
        <w:t>**</w:t>
      </w:r>
      <w:r w:rsidRPr="0092142E">
        <w:rPr>
          <w:rFonts w:ascii="宋体" w:hAnsi="Times New Roman" w:hint="eastAsia"/>
          <w:spacing w:val="5"/>
          <w:kern w:val="0"/>
          <w:szCs w:val="20"/>
        </w:rPr>
        <w:t>省</w:t>
      </w:r>
      <w:r w:rsidRPr="0092142E">
        <w:rPr>
          <w:rFonts w:ascii="宋体" w:hAnsi="Times New Roman" w:hint="eastAsia"/>
          <w:spacing w:val="5"/>
          <w:kern w:val="0"/>
          <w:szCs w:val="20"/>
        </w:rPr>
        <w:t>**</w:t>
      </w:r>
      <w:r w:rsidRPr="0092142E">
        <w:rPr>
          <w:rFonts w:ascii="宋体" w:hAnsi="Times New Roman" w:hint="eastAsia"/>
          <w:spacing w:val="5"/>
          <w:kern w:val="0"/>
          <w:szCs w:val="20"/>
        </w:rPr>
        <w:t>市</w:t>
      </w:r>
      <w:r w:rsidRPr="0092142E">
        <w:rPr>
          <w:rFonts w:ascii="宋体" w:hAnsi="Times New Roman" w:hint="eastAsia"/>
          <w:spacing w:val="5"/>
          <w:kern w:val="0"/>
          <w:szCs w:val="20"/>
        </w:rPr>
        <w:t>**</w:t>
      </w:r>
      <w:r w:rsidRPr="0092142E">
        <w:rPr>
          <w:rFonts w:ascii="宋体" w:hAnsi="Times New Roman" w:hint="eastAsia"/>
          <w:spacing w:val="5"/>
          <w:kern w:val="0"/>
          <w:szCs w:val="20"/>
        </w:rPr>
        <w:t>乡六点始叶螨监测站”。</w:t>
      </w:r>
    </w:p>
    <w:p w:rsidR="00593795" w:rsidRPr="0092142E" w:rsidRDefault="000F4B87">
      <w:pPr>
        <w:pStyle w:val="afffff2"/>
        <w:numPr>
          <w:ilvl w:val="3"/>
          <w:numId w:val="32"/>
        </w:numPr>
        <w:spacing w:before="120" w:after="120"/>
        <w:ind w:left="0"/>
      </w:pPr>
      <w:r w:rsidRPr="0092142E">
        <w:rPr>
          <w:rFonts w:hint="eastAsia"/>
        </w:rPr>
        <w:t>监测点的命名</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监测点按照其选定的林段名称命名。如“</w:t>
      </w:r>
      <w:r w:rsidRPr="0092142E">
        <w:rPr>
          <w:rFonts w:ascii="宋体" w:hAnsi="Times New Roman" w:hint="eastAsia"/>
          <w:spacing w:val="5"/>
          <w:kern w:val="0"/>
          <w:szCs w:val="20"/>
        </w:rPr>
        <w:t>**</w:t>
      </w:r>
      <w:r w:rsidRPr="0092142E">
        <w:rPr>
          <w:rFonts w:ascii="宋体" w:hAnsi="Times New Roman" w:hint="eastAsia"/>
          <w:spacing w:val="5"/>
          <w:kern w:val="0"/>
          <w:szCs w:val="20"/>
        </w:rPr>
        <w:t>省</w:t>
      </w:r>
      <w:r w:rsidRPr="0092142E">
        <w:rPr>
          <w:rFonts w:ascii="宋体" w:hAnsi="Times New Roman" w:hint="eastAsia"/>
          <w:spacing w:val="5"/>
          <w:kern w:val="0"/>
          <w:szCs w:val="20"/>
        </w:rPr>
        <w:t>**</w:t>
      </w:r>
      <w:r w:rsidRPr="0092142E">
        <w:rPr>
          <w:rFonts w:ascii="宋体" w:hAnsi="Times New Roman" w:hint="eastAsia"/>
          <w:spacing w:val="5"/>
          <w:kern w:val="0"/>
          <w:szCs w:val="20"/>
        </w:rPr>
        <w:t>市</w:t>
      </w:r>
      <w:r w:rsidRPr="0092142E">
        <w:rPr>
          <w:rFonts w:ascii="宋体" w:hAnsi="Times New Roman" w:hint="eastAsia"/>
          <w:spacing w:val="5"/>
          <w:kern w:val="0"/>
          <w:szCs w:val="20"/>
        </w:rPr>
        <w:t>**</w:t>
      </w:r>
      <w:r w:rsidRPr="0092142E">
        <w:rPr>
          <w:rFonts w:ascii="宋体" w:hAnsi="Times New Roman" w:hint="eastAsia"/>
          <w:spacing w:val="5"/>
          <w:kern w:val="0"/>
          <w:szCs w:val="20"/>
        </w:rPr>
        <w:t>乡六点始</w:t>
      </w:r>
      <w:r w:rsidRPr="0092142E">
        <w:rPr>
          <w:rFonts w:ascii="宋体" w:hAnsi="Times New Roman" w:hint="eastAsia"/>
          <w:spacing w:val="5"/>
          <w:kern w:val="0"/>
          <w:szCs w:val="20"/>
        </w:rPr>
        <w:t>叶螨监测站</w:t>
      </w:r>
      <w:r w:rsidRPr="0092142E">
        <w:rPr>
          <w:rFonts w:ascii="宋体" w:hAnsi="Times New Roman" w:hint="eastAsia"/>
          <w:spacing w:val="5"/>
          <w:kern w:val="0"/>
          <w:szCs w:val="20"/>
        </w:rPr>
        <w:t>*</w:t>
      </w:r>
      <w:r w:rsidRPr="0092142E">
        <w:rPr>
          <w:rFonts w:ascii="宋体" w:hAnsi="Times New Roman" w:hint="eastAsia"/>
          <w:spacing w:val="5"/>
          <w:kern w:val="0"/>
          <w:szCs w:val="20"/>
        </w:rPr>
        <w:t>号林段固定</w:t>
      </w:r>
      <w:r w:rsidRPr="0092142E">
        <w:rPr>
          <w:rFonts w:ascii="宋体" w:hAnsi="Times New Roman" w:hint="eastAsia"/>
          <w:spacing w:val="5"/>
          <w:kern w:val="0"/>
          <w:szCs w:val="20"/>
        </w:rPr>
        <w:t>/</w:t>
      </w:r>
      <w:r w:rsidRPr="0092142E">
        <w:rPr>
          <w:rFonts w:ascii="宋体" w:hAnsi="Times New Roman" w:hint="eastAsia"/>
          <w:spacing w:val="5"/>
          <w:kern w:val="0"/>
          <w:szCs w:val="20"/>
        </w:rPr>
        <w:t>随机监测点”。</w:t>
      </w:r>
    </w:p>
    <w:p w:rsidR="00593795" w:rsidRPr="0092142E" w:rsidRDefault="000F4B87">
      <w:pPr>
        <w:pStyle w:val="afffffffffff0"/>
        <w:numPr>
          <w:ilvl w:val="2"/>
          <w:numId w:val="32"/>
        </w:numPr>
        <w:spacing w:before="96" w:after="120"/>
        <w:ind w:left="420" w:hangingChars="200" w:hanging="420"/>
      </w:pPr>
      <w:r w:rsidRPr="0092142E">
        <w:rPr>
          <w:rFonts w:ascii="黑体" w:eastAsia="黑体" w:hAnsi="黑体" w:hint="eastAsia"/>
        </w:rPr>
        <w:t>监测站和监测点的人员配备和职责</w:t>
      </w:r>
    </w:p>
    <w:p w:rsidR="00593795" w:rsidRPr="0092142E" w:rsidRDefault="000F4B87">
      <w:pPr>
        <w:pStyle w:val="afffff2"/>
        <w:numPr>
          <w:ilvl w:val="3"/>
          <w:numId w:val="32"/>
        </w:numPr>
        <w:spacing w:before="120" w:after="120"/>
        <w:ind w:left="0"/>
      </w:pPr>
      <w:r w:rsidRPr="0092142E">
        <w:rPr>
          <w:rFonts w:hint="eastAsia"/>
        </w:rPr>
        <w:t>监测站的人员和职责</w:t>
      </w:r>
      <w:r w:rsidRPr="0092142E">
        <w:rPr>
          <w:rFonts w:hint="eastAsia"/>
        </w:rPr>
        <w:t xml:space="preserve"> </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1</w:t>
      </w:r>
      <w:r w:rsidRPr="0092142E">
        <w:rPr>
          <w:rFonts w:ascii="宋体" w:hAnsi="Times New Roman" w:hint="eastAsia"/>
          <w:spacing w:val="5"/>
          <w:kern w:val="0"/>
          <w:szCs w:val="20"/>
        </w:rPr>
        <w:t>个监测站应配备具有相关植保或相近专业的站长</w:t>
      </w:r>
      <w:r w:rsidRPr="0092142E">
        <w:rPr>
          <w:rFonts w:ascii="宋体" w:hAnsi="Times New Roman" w:hint="eastAsia"/>
          <w:spacing w:val="5"/>
          <w:kern w:val="0"/>
          <w:szCs w:val="20"/>
        </w:rPr>
        <w:t>1</w:t>
      </w:r>
      <w:r w:rsidRPr="0092142E">
        <w:rPr>
          <w:rFonts w:ascii="宋体" w:hAnsi="Times New Roman" w:hint="eastAsia"/>
          <w:spacing w:val="5"/>
          <w:kern w:val="0"/>
          <w:szCs w:val="20"/>
        </w:rPr>
        <w:t>名，全面负责监测站的管理工作，收集和汇总各监测点报送的监测数据，并报送至相关管理部门。</w:t>
      </w:r>
    </w:p>
    <w:p w:rsidR="00593795" w:rsidRPr="0092142E" w:rsidRDefault="000F4B87">
      <w:pPr>
        <w:pStyle w:val="afffff2"/>
        <w:numPr>
          <w:ilvl w:val="3"/>
          <w:numId w:val="32"/>
        </w:numPr>
        <w:spacing w:before="120" w:after="120"/>
        <w:ind w:left="0"/>
      </w:pPr>
      <w:r w:rsidRPr="0092142E">
        <w:rPr>
          <w:rFonts w:hint="eastAsia"/>
        </w:rPr>
        <w:t>监测点的人员和职责</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1</w:t>
      </w:r>
      <w:r w:rsidRPr="0092142E">
        <w:rPr>
          <w:rFonts w:ascii="宋体" w:hAnsi="Times New Roman" w:hint="eastAsia"/>
          <w:spacing w:val="5"/>
          <w:kern w:val="0"/>
          <w:szCs w:val="20"/>
        </w:rPr>
        <w:t>个监测点应配备</w:t>
      </w:r>
      <w:r w:rsidRPr="0092142E">
        <w:rPr>
          <w:rFonts w:ascii="宋体" w:hAnsi="Times New Roman" w:hint="eastAsia"/>
          <w:spacing w:val="5"/>
          <w:kern w:val="0"/>
          <w:szCs w:val="20"/>
        </w:rPr>
        <w:t>1</w:t>
      </w:r>
      <w:r w:rsidRPr="0092142E">
        <w:rPr>
          <w:rFonts w:ascii="宋体" w:hAnsi="Times New Roman" w:hint="eastAsia"/>
          <w:spacing w:val="5"/>
          <w:kern w:val="0"/>
          <w:szCs w:val="20"/>
        </w:rPr>
        <w:t>名观测员。根据每个监测站所设置的监测点数量配备观测员，观测员必须有一定的植保专业技术素质。观测员负责具体监测工作并按要求按时将数据上报给站长。</w:t>
      </w:r>
    </w:p>
    <w:p w:rsidR="00593795" w:rsidRPr="0092142E" w:rsidRDefault="000F4B87">
      <w:pPr>
        <w:pStyle w:val="affffff7"/>
        <w:numPr>
          <w:ilvl w:val="1"/>
          <w:numId w:val="32"/>
        </w:numPr>
        <w:spacing w:before="240" w:after="240"/>
        <w:rPr>
          <w:color w:val="000000" w:themeColor="text1"/>
        </w:rPr>
      </w:pPr>
      <w:r w:rsidRPr="0092142E">
        <w:rPr>
          <w:rFonts w:hint="eastAsia"/>
          <w:color w:val="000000" w:themeColor="text1"/>
        </w:rPr>
        <w:t>危害症状识别与虫情调查统计</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六点始叶螨危害症状</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橡胶树六点始叶螨危害症状识别参见附录</w:t>
      </w:r>
      <w:r w:rsidRPr="0092142E">
        <w:rPr>
          <w:rFonts w:ascii="宋体" w:hAnsi="Times New Roman" w:hint="eastAsia"/>
          <w:spacing w:val="5"/>
          <w:kern w:val="0"/>
          <w:szCs w:val="20"/>
        </w:rPr>
        <w:t>A</w:t>
      </w:r>
      <w:r w:rsidRPr="0092142E">
        <w:rPr>
          <w:rFonts w:ascii="宋体" w:hAnsi="Times New Roman" w:hint="eastAsia"/>
          <w:spacing w:val="5"/>
          <w:kern w:val="0"/>
          <w:szCs w:val="20"/>
        </w:rPr>
        <w:t>。</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lastRenderedPageBreak/>
        <w:t>六点始叶螨发生程度分级</w:t>
      </w:r>
    </w:p>
    <w:p w:rsidR="00593795" w:rsidRPr="0092142E" w:rsidRDefault="000F4B87">
      <w:pPr>
        <w:pStyle w:val="affffa"/>
        <w:ind w:firstLine="420"/>
        <w:rPr>
          <w:rFonts w:ascii="黑体" w:eastAsia="黑体" w:hAnsi="黑体"/>
        </w:rPr>
      </w:pPr>
      <w:r w:rsidRPr="0092142E">
        <w:rPr>
          <w:rFonts w:hint="eastAsia"/>
        </w:rPr>
        <w:t>橡胶六点始叶螨发生程度分级</w:t>
      </w:r>
      <w:r w:rsidRPr="0092142E">
        <w:rPr>
          <w:rFonts w:hint="eastAsia"/>
        </w:rPr>
        <w:t>见表</w:t>
      </w:r>
      <w:r w:rsidRPr="0092142E">
        <w:rPr>
          <w:rFonts w:hint="eastAsia"/>
        </w:rPr>
        <w:t>1</w:t>
      </w:r>
      <w:r w:rsidRPr="0092142E">
        <w:rPr>
          <w:rFonts w:hint="eastAsia"/>
        </w:rPr>
        <w:t>。</w:t>
      </w:r>
    </w:p>
    <w:p w:rsidR="00593795" w:rsidRPr="0092142E" w:rsidRDefault="000F4B87">
      <w:pPr>
        <w:pStyle w:val="affffa"/>
        <w:ind w:firstLine="420"/>
        <w:jc w:val="center"/>
        <w:rPr>
          <w:rFonts w:ascii="黑体" w:eastAsia="黑体" w:hAnsi="黑体"/>
        </w:rPr>
      </w:pPr>
      <w:r w:rsidRPr="0092142E">
        <w:rPr>
          <w:rFonts w:ascii="黑体" w:eastAsia="黑体" w:hAnsi="黑体" w:hint="eastAsia"/>
        </w:rPr>
        <w:t>表</w:t>
      </w:r>
      <w:r w:rsidRPr="0092142E">
        <w:rPr>
          <w:rFonts w:ascii="黑体" w:eastAsia="黑体" w:hAnsi="黑体" w:hint="eastAsia"/>
        </w:rPr>
        <w:t xml:space="preserve">1 </w:t>
      </w:r>
      <w:r w:rsidRPr="0092142E">
        <w:rPr>
          <w:rFonts w:ascii="黑体" w:eastAsia="黑体" w:hAnsi="黑体" w:hint="eastAsia"/>
        </w:rPr>
        <w:t>橡胶六点始叶螨发生程度分级</w:t>
      </w:r>
    </w:p>
    <w:tbl>
      <w:tblPr>
        <w:tblStyle w:val="afffc"/>
        <w:tblW w:w="0" w:type="auto"/>
        <w:tblLook w:val="04A0"/>
      </w:tblPr>
      <w:tblGrid>
        <w:gridCol w:w="2376"/>
        <w:gridCol w:w="7194"/>
      </w:tblGrid>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虫情级别</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虫口指标</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0</w:t>
            </w:r>
            <w:r w:rsidRPr="0092142E">
              <w:rPr>
                <w:rFonts w:ascii="宋体" w:hAnsi="宋体"/>
                <w:spacing w:val="5"/>
                <w:kern w:val="0"/>
                <w:sz w:val="18"/>
                <w:szCs w:val="18"/>
              </w:rPr>
              <w:t>级</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0</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1</w:t>
            </w:r>
            <w:r w:rsidRPr="0092142E">
              <w:rPr>
                <w:rFonts w:ascii="宋体" w:hAnsi="宋体"/>
                <w:spacing w:val="5"/>
                <w:kern w:val="0"/>
                <w:sz w:val="18"/>
                <w:szCs w:val="18"/>
              </w:rPr>
              <w:t>级</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1</w:t>
            </w:r>
            <w:r w:rsidRPr="0092142E">
              <w:rPr>
                <w:rFonts w:ascii="宋体" w:hAnsi="宋体" w:hint="eastAsia"/>
                <w:spacing w:val="5"/>
                <w:kern w:val="0"/>
                <w:sz w:val="18"/>
                <w:szCs w:val="18"/>
              </w:rPr>
              <w:t>头</w:t>
            </w:r>
            <w:r w:rsidRPr="0092142E">
              <w:rPr>
                <w:rFonts w:ascii="宋体" w:hAnsi="宋体" w:hint="eastAsia"/>
                <w:spacing w:val="5"/>
                <w:kern w:val="0"/>
                <w:sz w:val="18"/>
                <w:szCs w:val="18"/>
              </w:rPr>
              <w:t>/</w:t>
            </w:r>
            <w:r w:rsidRPr="0092142E">
              <w:rPr>
                <w:rFonts w:ascii="宋体" w:hAnsi="宋体" w:hint="eastAsia"/>
                <w:spacing w:val="5"/>
                <w:kern w:val="0"/>
                <w:sz w:val="18"/>
                <w:szCs w:val="18"/>
              </w:rPr>
              <w:t>叶</w:t>
            </w:r>
            <w:r w:rsidRPr="0092142E">
              <w:rPr>
                <w:rFonts w:ascii="宋体" w:hAnsi="Times New Roman" w:hint="eastAsia"/>
                <w:spacing w:val="5"/>
                <w:kern w:val="0"/>
                <w:szCs w:val="20"/>
              </w:rPr>
              <w:t>～</w:t>
            </w:r>
            <w:r w:rsidRPr="0092142E">
              <w:rPr>
                <w:rFonts w:ascii="宋体" w:hAnsi="宋体"/>
                <w:spacing w:val="5"/>
                <w:kern w:val="0"/>
                <w:sz w:val="18"/>
                <w:szCs w:val="18"/>
              </w:rPr>
              <w:t>5</w:t>
            </w:r>
            <w:r w:rsidRPr="0092142E">
              <w:rPr>
                <w:rFonts w:ascii="宋体" w:hAnsi="宋体"/>
                <w:spacing w:val="5"/>
                <w:kern w:val="0"/>
                <w:sz w:val="18"/>
                <w:szCs w:val="18"/>
              </w:rPr>
              <w:t>头</w:t>
            </w:r>
            <w:r w:rsidRPr="0092142E">
              <w:rPr>
                <w:rFonts w:ascii="宋体" w:hAnsi="宋体"/>
                <w:spacing w:val="5"/>
                <w:kern w:val="0"/>
                <w:sz w:val="18"/>
                <w:szCs w:val="18"/>
              </w:rPr>
              <w:t>/</w:t>
            </w:r>
            <w:r w:rsidRPr="0092142E">
              <w:rPr>
                <w:rFonts w:ascii="宋体" w:hAnsi="宋体"/>
                <w:spacing w:val="5"/>
                <w:kern w:val="0"/>
                <w:sz w:val="18"/>
                <w:szCs w:val="18"/>
              </w:rPr>
              <w:t>叶</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2</w:t>
            </w:r>
            <w:r w:rsidRPr="0092142E">
              <w:rPr>
                <w:rFonts w:ascii="宋体" w:hAnsi="宋体"/>
                <w:spacing w:val="5"/>
                <w:kern w:val="0"/>
                <w:sz w:val="18"/>
                <w:szCs w:val="18"/>
              </w:rPr>
              <w:t>级</w:t>
            </w:r>
          </w:p>
        </w:tc>
        <w:tc>
          <w:tcPr>
            <w:tcW w:w="7194" w:type="dxa"/>
            <w:vAlign w:val="center"/>
          </w:tcPr>
          <w:p w:rsidR="00593795" w:rsidRPr="0092142E" w:rsidRDefault="000F4B87">
            <w:pPr>
              <w:jc w:val="center"/>
              <w:rPr>
                <w:rFonts w:ascii="宋体" w:hAnsi="宋体"/>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6</w:t>
            </w:r>
            <w:r w:rsidRPr="0092142E">
              <w:rPr>
                <w:rFonts w:ascii="宋体" w:hAnsi="宋体" w:hint="eastAsia"/>
                <w:spacing w:val="5"/>
                <w:kern w:val="0"/>
                <w:sz w:val="18"/>
                <w:szCs w:val="18"/>
              </w:rPr>
              <w:t>头</w:t>
            </w:r>
            <w:r w:rsidRPr="0092142E">
              <w:rPr>
                <w:rFonts w:ascii="宋体" w:hAnsi="宋体" w:hint="eastAsia"/>
                <w:spacing w:val="5"/>
                <w:kern w:val="0"/>
                <w:sz w:val="18"/>
                <w:szCs w:val="18"/>
              </w:rPr>
              <w:t>/</w:t>
            </w:r>
            <w:r w:rsidRPr="0092142E">
              <w:rPr>
                <w:rFonts w:ascii="宋体" w:hAnsi="宋体" w:hint="eastAsia"/>
                <w:spacing w:val="5"/>
                <w:kern w:val="0"/>
                <w:sz w:val="18"/>
                <w:szCs w:val="18"/>
              </w:rPr>
              <w:t>叶</w:t>
            </w:r>
            <w:r w:rsidRPr="0092142E">
              <w:rPr>
                <w:rFonts w:ascii="宋体" w:hAnsi="Times New Roman" w:hint="eastAsia"/>
                <w:spacing w:val="5"/>
                <w:kern w:val="0"/>
                <w:szCs w:val="20"/>
              </w:rPr>
              <w:t>～</w:t>
            </w:r>
            <w:r w:rsidRPr="0092142E">
              <w:rPr>
                <w:rFonts w:ascii="宋体" w:hAnsi="宋体"/>
                <w:spacing w:val="5"/>
                <w:kern w:val="0"/>
                <w:sz w:val="18"/>
                <w:szCs w:val="18"/>
              </w:rPr>
              <w:t>10</w:t>
            </w:r>
            <w:r w:rsidRPr="0092142E">
              <w:rPr>
                <w:rFonts w:ascii="宋体" w:hAnsi="宋体"/>
                <w:spacing w:val="5"/>
                <w:kern w:val="0"/>
                <w:sz w:val="18"/>
                <w:szCs w:val="18"/>
              </w:rPr>
              <w:t>头</w:t>
            </w:r>
            <w:r w:rsidRPr="0092142E">
              <w:rPr>
                <w:rFonts w:ascii="宋体" w:hAnsi="宋体"/>
                <w:spacing w:val="5"/>
                <w:kern w:val="0"/>
                <w:sz w:val="18"/>
                <w:szCs w:val="18"/>
              </w:rPr>
              <w:t>/</w:t>
            </w:r>
            <w:r w:rsidRPr="0092142E">
              <w:rPr>
                <w:rFonts w:ascii="宋体" w:hAnsi="宋体"/>
                <w:spacing w:val="5"/>
                <w:kern w:val="0"/>
                <w:sz w:val="18"/>
                <w:szCs w:val="18"/>
              </w:rPr>
              <w:t>叶</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3</w:t>
            </w:r>
            <w:r w:rsidRPr="0092142E">
              <w:rPr>
                <w:rFonts w:ascii="宋体" w:hAnsi="宋体"/>
                <w:spacing w:val="5"/>
                <w:kern w:val="0"/>
                <w:sz w:val="18"/>
                <w:szCs w:val="18"/>
              </w:rPr>
              <w:t>级</w:t>
            </w:r>
          </w:p>
        </w:tc>
        <w:tc>
          <w:tcPr>
            <w:tcW w:w="7194" w:type="dxa"/>
            <w:vAlign w:val="center"/>
          </w:tcPr>
          <w:p w:rsidR="00593795" w:rsidRPr="0092142E" w:rsidRDefault="000F4B87">
            <w:pPr>
              <w:jc w:val="center"/>
              <w:rPr>
                <w:rFonts w:ascii="宋体" w:hAnsi="宋体"/>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11</w:t>
            </w:r>
            <w:r w:rsidRPr="0092142E">
              <w:rPr>
                <w:rFonts w:ascii="宋体" w:hAnsi="宋体" w:hint="eastAsia"/>
                <w:spacing w:val="5"/>
                <w:kern w:val="0"/>
                <w:sz w:val="18"/>
                <w:szCs w:val="18"/>
              </w:rPr>
              <w:t>头</w:t>
            </w:r>
            <w:r w:rsidRPr="0092142E">
              <w:rPr>
                <w:rFonts w:ascii="宋体" w:hAnsi="宋体" w:hint="eastAsia"/>
                <w:spacing w:val="5"/>
                <w:kern w:val="0"/>
                <w:sz w:val="18"/>
                <w:szCs w:val="18"/>
              </w:rPr>
              <w:t>/</w:t>
            </w:r>
            <w:r w:rsidRPr="0092142E">
              <w:rPr>
                <w:rFonts w:ascii="宋体" w:hAnsi="宋体" w:hint="eastAsia"/>
                <w:spacing w:val="5"/>
                <w:kern w:val="0"/>
                <w:sz w:val="18"/>
                <w:szCs w:val="18"/>
              </w:rPr>
              <w:t>叶</w:t>
            </w:r>
            <w:r w:rsidRPr="0092142E">
              <w:rPr>
                <w:rFonts w:ascii="宋体" w:hAnsi="Times New Roman" w:hint="eastAsia"/>
                <w:spacing w:val="5"/>
                <w:kern w:val="0"/>
                <w:szCs w:val="20"/>
              </w:rPr>
              <w:t>～</w:t>
            </w:r>
            <w:r w:rsidRPr="0092142E">
              <w:rPr>
                <w:rFonts w:ascii="宋体" w:hAnsi="宋体"/>
                <w:spacing w:val="5"/>
                <w:kern w:val="0"/>
                <w:sz w:val="18"/>
                <w:szCs w:val="18"/>
              </w:rPr>
              <w:t>20</w:t>
            </w:r>
            <w:r w:rsidRPr="0092142E">
              <w:rPr>
                <w:rFonts w:ascii="宋体" w:hAnsi="宋体"/>
                <w:spacing w:val="5"/>
                <w:kern w:val="0"/>
                <w:sz w:val="18"/>
                <w:szCs w:val="18"/>
              </w:rPr>
              <w:t>头</w:t>
            </w:r>
            <w:r w:rsidRPr="0092142E">
              <w:rPr>
                <w:rFonts w:ascii="宋体" w:hAnsi="宋体"/>
                <w:spacing w:val="5"/>
                <w:kern w:val="0"/>
                <w:sz w:val="18"/>
                <w:szCs w:val="18"/>
              </w:rPr>
              <w:t>/</w:t>
            </w:r>
            <w:r w:rsidRPr="0092142E">
              <w:rPr>
                <w:rFonts w:ascii="宋体" w:hAnsi="宋体"/>
                <w:spacing w:val="5"/>
                <w:kern w:val="0"/>
                <w:sz w:val="18"/>
                <w:szCs w:val="18"/>
              </w:rPr>
              <w:t>叶</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4</w:t>
            </w:r>
            <w:r w:rsidRPr="0092142E">
              <w:rPr>
                <w:rFonts w:ascii="宋体" w:hAnsi="宋体"/>
                <w:spacing w:val="5"/>
                <w:kern w:val="0"/>
                <w:sz w:val="18"/>
                <w:szCs w:val="18"/>
              </w:rPr>
              <w:t>级</w:t>
            </w:r>
          </w:p>
        </w:tc>
        <w:tc>
          <w:tcPr>
            <w:tcW w:w="7194" w:type="dxa"/>
            <w:vAlign w:val="center"/>
          </w:tcPr>
          <w:p w:rsidR="00593795" w:rsidRPr="0092142E" w:rsidRDefault="000F4B87">
            <w:pPr>
              <w:jc w:val="center"/>
              <w:rPr>
                <w:rFonts w:ascii="宋体" w:hAnsi="宋体"/>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21</w:t>
            </w:r>
            <w:r w:rsidRPr="0092142E">
              <w:rPr>
                <w:rFonts w:ascii="宋体" w:hAnsi="宋体" w:hint="eastAsia"/>
                <w:spacing w:val="5"/>
                <w:kern w:val="0"/>
                <w:sz w:val="18"/>
                <w:szCs w:val="18"/>
              </w:rPr>
              <w:t>头</w:t>
            </w:r>
            <w:r w:rsidRPr="0092142E">
              <w:rPr>
                <w:rFonts w:ascii="宋体" w:hAnsi="宋体" w:hint="eastAsia"/>
                <w:spacing w:val="5"/>
                <w:kern w:val="0"/>
                <w:sz w:val="18"/>
                <w:szCs w:val="18"/>
              </w:rPr>
              <w:t>/</w:t>
            </w:r>
            <w:r w:rsidRPr="0092142E">
              <w:rPr>
                <w:rFonts w:ascii="宋体" w:hAnsi="宋体" w:hint="eastAsia"/>
                <w:spacing w:val="5"/>
                <w:kern w:val="0"/>
                <w:sz w:val="18"/>
                <w:szCs w:val="18"/>
              </w:rPr>
              <w:t>叶</w:t>
            </w:r>
            <w:r w:rsidRPr="0092142E">
              <w:rPr>
                <w:rFonts w:ascii="宋体" w:hAnsi="Times New Roman" w:hint="eastAsia"/>
                <w:spacing w:val="5"/>
                <w:kern w:val="0"/>
                <w:szCs w:val="20"/>
              </w:rPr>
              <w:t>～</w:t>
            </w:r>
            <w:r w:rsidRPr="0092142E">
              <w:rPr>
                <w:rFonts w:ascii="宋体" w:hAnsi="宋体"/>
                <w:spacing w:val="5"/>
                <w:kern w:val="0"/>
                <w:sz w:val="18"/>
                <w:szCs w:val="18"/>
              </w:rPr>
              <w:t>40</w:t>
            </w:r>
            <w:r w:rsidRPr="0092142E">
              <w:rPr>
                <w:rFonts w:ascii="宋体" w:hAnsi="宋体"/>
                <w:spacing w:val="5"/>
                <w:kern w:val="0"/>
                <w:sz w:val="18"/>
                <w:szCs w:val="18"/>
              </w:rPr>
              <w:t>头</w:t>
            </w:r>
            <w:r w:rsidRPr="0092142E">
              <w:rPr>
                <w:rFonts w:ascii="宋体" w:hAnsi="宋体"/>
                <w:spacing w:val="5"/>
                <w:kern w:val="0"/>
                <w:sz w:val="18"/>
                <w:szCs w:val="18"/>
              </w:rPr>
              <w:t>/</w:t>
            </w:r>
            <w:r w:rsidRPr="0092142E">
              <w:rPr>
                <w:rFonts w:ascii="宋体" w:hAnsi="宋体"/>
                <w:spacing w:val="5"/>
                <w:kern w:val="0"/>
                <w:sz w:val="18"/>
                <w:szCs w:val="18"/>
              </w:rPr>
              <w:t>叶</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5</w:t>
            </w:r>
            <w:r w:rsidRPr="0092142E">
              <w:rPr>
                <w:rFonts w:ascii="宋体" w:hAnsi="宋体"/>
                <w:spacing w:val="5"/>
                <w:kern w:val="0"/>
                <w:sz w:val="18"/>
                <w:szCs w:val="18"/>
              </w:rPr>
              <w:t>级</w:t>
            </w:r>
          </w:p>
        </w:tc>
        <w:tc>
          <w:tcPr>
            <w:tcW w:w="7194" w:type="dxa"/>
            <w:vAlign w:val="center"/>
          </w:tcPr>
          <w:p w:rsidR="00593795" w:rsidRPr="0092142E" w:rsidRDefault="000F4B87">
            <w:pPr>
              <w:jc w:val="center"/>
              <w:rPr>
                <w:rFonts w:ascii="宋体" w:hAnsi="宋体"/>
                <w:sz w:val="18"/>
                <w:szCs w:val="18"/>
              </w:rPr>
            </w:pPr>
            <w:r w:rsidRPr="0092142E">
              <w:rPr>
                <w:rFonts w:ascii="宋体" w:hAnsi="宋体"/>
                <w:spacing w:val="5"/>
                <w:kern w:val="0"/>
                <w:sz w:val="18"/>
                <w:szCs w:val="18"/>
              </w:rPr>
              <w:t>活动虫口数量为</w:t>
            </w:r>
            <w:r w:rsidRPr="0092142E">
              <w:rPr>
                <w:rFonts w:ascii="宋体" w:hAnsi="宋体"/>
                <w:spacing w:val="5"/>
                <w:kern w:val="0"/>
                <w:sz w:val="18"/>
                <w:szCs w:val="18"/>
              </w:rPr>
              <w:t>40</w:t>
            </w:r>
            <w:r w:rsidRPr="0092142E">
              <w:rPr>
                <w:rFonts w:ascii="宋体" w:hAnsi="宋体"/>
                <w:spacing w:val="5"/>
                <w:kern w:val="0"/>
                <w:sz w:val="18"/>
                <w:szCs w:val="18"/>
              </w:rPr>
              <w:t>头以上</w:t>
            </w:r>
            <w:r w:rsidRPr="0092142E">
              <w:rPr>
                <w:rFonts w:ascii="宋体" w:hAnsi="宋体"/>
                <w:spacing w:val="5"/>
                <w:kern w:val="0"/>
                <w:sz w:val="18"/>
                <w:szCs w:val="18"/>
              </w:rPr>
              <w:t>/</w:t>
            </w:r>
            <w:r w:rsidRPr="0092142E">
              <w:rPr>
                <w:rFonts w:ascii="宋体" w:hAnsi="宋体"/>
                <w:spacing w:val="5"/>
                <w:kern w:val="0"/>
                <w:sz w:val="18"/>
                <w:szCs w:val="18"/>
              </w:rPr>
              <w:t>叶</w:t>
            </w:r>
          </w:p>
        </w:tc>
      </w:tr>
    </w:tbl>
    <w:p w:rsidR="00593795" w:rsidRPr="0092142E" w:rsidRDefault="000F4B87">
      <w:pPr>
        <w:pStyle w:val="afffff2"/>
        <w:numPr>
          <w:ilvl w:val="3"/>
          <w:numId w:val="32"/>
        </w:numPr>
        <w:spacing w:before="120" w:after="120"/>
        <w:ind w:left="0"/>
      </w:pPr>
      <w:proofErr w:type="gramStart"/>
      <w:r w:rsidRPr="0092142E">
        <w:rPr>
          <w:rFonts w:hint="eastAsia"/>
        </w:rPr>
        <w:t>螨</w:t>
      </w:r>
      <w:proofErr w:type="gramEnd"/>
      <w:r w:rsidRPr="0092142E">
        <w:rPr>
          <w:rFonts w:hint="eastAsia"/>
        </w:rPr>
        <w:t>叶率</w:t>
      </w:r>
    </w:p>
    <w:p w:rsidR="00593795" w:rsidRPr="0092142E" w:rsidRDefault="000F4B87">
      <w:pPr>
        <w:pStyle w:val="affffa"/>
        <w:ind w:firstLine="420"/>
      </w:pPr>
      <w:proofErr w:type="gramStart"/>
      <w:r w:rsidRPr="0092142E">
        <w:rPr>
          <w:rFonts w:hint="eastAsia"/>
        </w:rPr>
        <w:t>螨</w:t>
      </w:r>
      <w:proofErr w:type="gramEnd"/>
      <w:r w:rsidRPr="0092142E">
        <w:rPr>
          <w:rFonts w:hint="eastAsia"/>
        </w:rPr>
        <w:t>叶率（</w:t>
      </w:r>
      <w:r w:rsidRPr="0092142E">
        <w:rPr>
          <w:rFonts w:hint="eastAsia"/>
          <w:i/>
        </w:rPr>
        <w:t>R</w:t>
      </w:r>
      <w:r w:rsidRPr="0092142E">
        <w:rPr>
          <w:rFonts w:hint="eastAsia"/>
        </w:rPr>
        <w:t>）按式（</w:t>
      </w:r>
      <w:r w:rsidRPr="0092142E">
        <w:rPr>
          <w:rFonts w:hint="eastAsia"/>
        </w:rPr>
        <w:t>1</w:t>
      </w:r>
      <w:r w:rsidRPr="0092142E">
        <w:rPr>
          <w:rFonts w:hint="eastAsia"/>
        </w:rPr>
        <w:t>）计算，以百分率（</w:t>
      </w:r>
      <w:r w:rsidRPr="0092142E">
        <w:rPr>
          <w:rFonts w:hint="eastAsia"/>
        </w:rPr>
        <w:t>%</w:t>
      </w:r>
      <w:r w:rsidRPr="0092142E">
        <w:rPr>
          <w:rFonts w:hint="eastAsia"/>
        </w:rPr>
        <w:t>）表示：</w:t>
      </w:r>
    </w:p>
    <w:p w:rsidR="00593795" w:rsidRPr="0092142E" w:rsidRDefault="00593795">
      <w:pPr>
        <w:snapToGrid w:val="0"/>
        <w:spacing w:line="360" w:lineRule="auto"/>
        <w:jc w:val="right"/>
        <w:rPr>
          <w:kern w:val="0"/>
          <w:szCs w:val="20"/>
        </w:rPr>
      </w:pPr>
      <w:r w:rsidRPr="0092142E">
        <w:rPr>
          <w:rFonts w:hint="eastAsia"/>
          <w:position w:val="-24"/>
        </w:rPr>
        <w:object w:dxaOrig="1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5pt;height:31.1pt" o:ole="">
            <v:imagedata r:id="rId19" o:title=""/>
          </v:shape>
          <o:OLEObject Type="Embed" ProgID="Equation.3" ShapeID="_x0000_i1025" DrawAspect="Content" ObjectID="_1704870532" r:id="rId20"/>
        </w:object>
      </w:r>
      <w:r w:rsidR="000F4B87" w:rsidRPr="0092142E">
        <w:rPr>
          <w:rFonts w:hint="eastAsia"/>
          <w:kern w:val="0"/>
          <w:szCs w:val="20"/>
        </w:rPr>
        <w:t xml:space="preserve">  </w:t>
      </w:r>
      <w:r w:rsidR="000F4B87" w:rsidRPr="0092142E">
        <w:rPr>
          <w:rFonts w:ascii="宋体" w:hAnsi="宋体" w:hint="eastAsia"/>
          <w:kern w:val="0"/>
          <w:szCs w:val="20"/>
        </w:rPr>
        <w:t>……</w:t>
      </w:r>
      <w:proofErr w:type="gramStart"/>
      <w:r w:rsidR="000F4B87" w:rsidRPr="0092142E">
        <w:rPr>
          <w:rFonts w:ascii="宋体" w:hAnsi="宋体" w:hint="eastAsia"/>
          <w:kern w:val="0"/>
          <w:szCs w:val="20"/>
        </w:rPr>
        <w:t>……………………………………</w:t>
      </w:r>
      <w:proofErr w:type="gramEnd"/>
      <w:r w:rsidR="000F4B87" w:rsidRPr="0092142E">
        <w:rPr>
          <w:rFonts w:ascii="宋体" w:hAnsi="宋体" w:hint="eastAsia"/>
          <w:kern w:val="0"/>
          <w:szCs w:val="20"/>
        </w:rPr>
        <w:t>（</w:t>
      </w:r>
      <w:r w:rsidR="000F4B87" w:rsidRPr="0092142E">
        <w:rPr>
          <w:rFonts w:ascii="宋体" w:hAnsi="宋体" w:hint="eastAsia"/>
          <w:kern w:val="0"/>
          <w:szCs w:val="20"/>
        </w:rPr>
        <w:t>1</w:t>
      </w:r>
      <w:r w:rsidR="000F4B87" w:rsidRPr="0092142E">
        <w:rPr>
          <w:rFonts w:ascii="宋体" w:hAnsi="宋体" w:hint="eastAsia"/>
          <w:kern w:val="0"/>
          <w:szCs w:val="20"/>
        </w:rPr>
        <w:t>）</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spacing w:val="5"/>
          <w:kern w:val="0"/>
          <w:szCs w:val="20"/>
        </w:rPr>
        <w:t>式（</w:t>
      </w:r>
      <w:r w:rsidRPr="0092142E">
        <w:rPr>
          <w:rFonts w:ascii="宋体" w:hAnsi="Times New Roman" w:hint="eastAsia"/>
          <w:spacing w:val="5"/>
          <w:kern w:val="0"/>
          <w:szCs w:val="20"/>
        </w:rPr>
        <w:t>1</w:t>
      </w:r>
      <w:r w:rsidRPr="0092142E">
        <w:rPr>
          <w:rFonts w:ascii="宋体" w:hAnsi="Times New Roman" w:hint="eastAsia"/>
          <w:spacing w:val="5"/>
          <w:kern w:val="0"/>
          <w:szCs w:val="20"/>
        </w:rPr>
        <w:t>）中：</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R </w:t>
      </w:r>
      <w:r w:rsidRPr="0092142E">
        <w:rPr>
          <w:rFonts w:ascii="宋体" w:hAnsi="Times New Roman"/>
          <w:spacing w:val="5"/>
          <w:kern w:val="0"/>
          <w:szCs w:val="20"/>
        </w:rPr>
        <w:t>—</w:t>
      </w:r>
      <w:proofErr w:type="gramStart"/>
      <w:r w:rsidRPr="0092142E">
        <w:rPr>
          <w:rFonts w:ascii="宋体" w:hAnsi="Times New Roman" w:hint="eastAsia"/>
          <w:spacing w:val="5"/>
          <w:kern w:val="0"/>
          <w:szCs w:val="20"/>
        </w:rPr>
        <w:t>螨</w:t>
      </w:r>
      <w:proofErr w:type="gramEnd"/>
      <w:r w:rsidRPr="0092142E">
        <w:rPr>
          <w:rFonts w:ascii="宋体" w:hAnsi="Times New Roman" w:hint="eastAsia"/>
          <w:spacing w:val="5"/>
          <w:kern w:val="0"/>
          <w:szCs w:val="20"/>
        </w:rPr>
        <w:t>叶率，单位为（</w:t>
      </w:r>
      <w:r w:rsidRPr="0092142E">
        <w:rPr>
          <w:rFonts w:ascii="宋体" w:hAnsi="Times New Roman" w:hint="eastAsia"/>
          <w:spacing w:val="5"/>
          <w:kern w:val="0"/>
          <w:szCs w:val="20"/>
        </w:rPr>
        <w:t>%</w:t>
      </w:r>
      <w:r w:rsidRPr="0092142E">
        <w:rPr>
          <w:rFonts w:ascii="宋体" w:hAnsi="Times New Roman" w:hint="eastAsia"/>
          <w:spacing w:val="5"/>
          <w:kern w:val="0"/>
          <w:szCs w:val="20"/>
        </w:rPr>
        <w:t>）；</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X </w:t>
      </w:r>
      <w:r w:rsidRPr="0092142E">
        <w:rPr>
          <w:rFonts w:ascii="宋体" w:hAnsi="Times New Roman"/>
          <w:spacing w:val="5"/>
          <w:kern w:val="0"/>
          <w:szCs w:val="20"/>
        </w:rPr>
        <w:t>—</w:t>
      </w:r>
      <w:r w:rsidRPr="0092142E">
        <w:rPr>
          <w:rFonts w:ascii="宋体" w:hAnsi="Times New Roman" w:hint="eastAsia"/>
          <w:spacing w:val="5"/>
          <w:kern w:val="0"/>
          <w:szCs w:val="20"/>
        </w:rPr>
        <w:t>有活动</w:t>
      </w:r>
      <w:proofErr w:type="gramStart"/>
      <w:r w:rsidRPr="0092142E">
        <w:rPr>
          <w:rFonts w:ascii="宋体" w:hAnsi="Times New Roman" w:hint="eastAsia"/>
          <w:spacing w:val="5"/>
          <w:kern w:val="0"/>
          <w:szCs w:val="20"/>
        </w:rPr>
        <w:t>螨</w:t>
      </w:r>
      <w:proofErr w:type="gramEnd"/>
      <w:r w:rsidRPr="0092142E">
        <w:rPr>
          <w:rFonts w:ascii="宋体" w:hAnsi="Times New Roman" w:hint="eastAsia"/>
          <w:spacing w:val="5"/>
          <w:kern w:val="0"/>
          <w:szCs w:val="20"/>
        </w:rPr>
        <w:t>态的叶片数量；</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T </w:t>
      </w:r>
      <w:proofErr w:type="gramStart"/>
      <w:r w:rsidRPr="0092142E">
        <w:rPr>
          <w:rFonts w:ascii="宋体" w:hAnsi="Times New Roman"/>
          <w:spacing w:val="5"/>
          <w:kern w:val="0"/>
          <w:szCs w:val="20"/>
        </w:rPr>
        <w:t>—</w:t>
      </w:r>
      <w:r w:rsidRPr="0092142E">
        <w:rPr>
          <w:rFonts w:ascii="宋体" w:hAnsi="Times New Roman" w:hint="eastAsia"/>
          <w:spacing w:val="5"/>
          <w:kern w:val="0"/>
          <w:szCs w:val="20"/>
        </w:rPr>
        <w:t>调查</w:t>
      </w:r>
      <w:proofErr w:type="gramEnd"/>
      <w:r w:rsidRPr="0092142E">
        <w:rPr>
          <w:rFonts w:ascii="宋体" w:hAnsi="Times New Roman" w:hint="eastAsia"/>
          <w:spacing w:val="5"/>
          <w:kern w:val="0"/>
          <w:szCs w:val="20"/>
        </w:rPr>
        <w:t>的叶片总数量。</w:t>
      </w:r>
    </w:p>
    <w:p w:rsidR="00593795" w:rsidRPr="0092142E" w:rsidRDefault="000F4B87">
      <w:pPr>
        <w:pStyle w:val="afffff2"/>
        <w:numPr>
          <w:ilvl w:val="3"/>
          <w:numId w:val="32"/>
        </w:numPr>
        <w:spacing w:before="120" w:after="120"/>
        <w:ind w:left="0"/>
      </w:pPr>
      <w:r w:rsidRPr="0092142E">
        <w:rPr>
          <w:rFonts w:hint="eastAsia"/>
        </w:rPr>
        <w:t>虫情指数</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六点始叶螨虫情指数（</w:t>
      </w:r>
      <w:r w:rsidRPr="0092142E">
        <w:rPr>
          <w:rFonts w:ascii="宋体" w:hAnsi="Times New Roman" w:hint="eastAsia"/>
          <w:i/>
          <w:spacing w:val="5"/>
          <w:kern w:val="0"/>
          <w:szCs w:val="20"/>
        </w:rPr>
        <w:t>N</w:t>
      </w:r>
      <w:r w:rsidRPr="0092142E">
        <w:rPr>
          <w:rFonts w:ascii="宋体" w:hAnsi="Times New Roman" w:hint="eastAsia"/>
          <w:spacing w:val="5"/>
          <w:kern w:val="0"/>
          <w:szCs w:val="20"/>
        </w:rPr>
        <w:t>）按式（</w:t>
      </w:r>
      <w:r w:rsidRPr="0092142E">
        <w:rPr>
          <w:rFonts w:ascii="宋体" w:hAnsi="Times New Roman" w:hint="eastAsia"/>
          <w:spacing w:val="5"/>
          <w:kern w:val="0"/>
          <w:szCs w:val="20"/>
        </w:rPr>
        <w:t>2</w:t>
      </w:r>
      <w:r w:rsidRPr="0092142E">
        <w:rPr>
          <w:rFonts w:ascii="宋体" w:hAnsi="Times New Roman" w:hint="eastAsia"/>
          <w:spacing w:val="5"/>
          <w:kern w:val="0"/>
          <w:szCs w:val="20"/>
        </w:rPr>
        <w:t>）计算：</w:t>
      </w:r>
    </w:p>
    <w:p w:rsidR="00593795" w:rsidRPr="0092142E" w:rsidRDefault="00593795">
      <w:pPr>
        <w:snapToGrid w:val="0"/>
        <w:spacing w:line="360" w:lineRule="auto"/>
        <w:jc w:val="right"/>
        <w:rPr>
          <w:kern w:val="0"/>
          <w:szCs w:val="20"/>
        </w:rPr>
      </w:pPr>
      <w:r w:rsidRPr="0092142E">
        <w:rPr>
          <w:rFonts w:hint="eastAsia"/>
          <w:kern w:val="0"/>
          <w:position w:val="-24"/>
          <w:szCs w:val="20"/>
        </w:rPr>
        <w:object w:dxaOrig="2079" w:dyaOrig="680">
          <v:shape id="_x0000_i1026" type="#_x0000_t75" style="width:104.85pt;height:34pt" o:ole="">
            <v:imagedata r:id="rId21" o:title=""/>
          </v:shape>
          <o:OLEObject Type="Embed" ProgID="Equation.3" ShapeID="_x0000_i1026" DrawAspect="Content" ObjectID="_1704870533" r:id="rId22"/>
        </w:object>
      </w:r>
      <w:r w:rsidR="000F4B87" w:rsidRPr="0092142E">
        <w:rPr>
          <w:rFonts w:hint="eastAsia"/>
          <w:kern w:val="0"/>
          <w:szCs w:val="20"/>
        </w:rPr>
        <w:t xml:space="preserve">  </w:t>
      </w:r>
      <w:r w:rsidR="000F4B87" w:rsidRPr="0092142E">
        <w:rPr>
          <w:rFonts w:ascii="宋体" w:hAnsi="宋体" w:hint="eastAsia"/>
          <w:kern w:val="0"/>
          <w:szCs w:val="20"/>
        </w:rPr>
        <w:t>……</w:t>
      </w:r>
      <w:proofErr w:type="gramStart"/>
      <w:r w:rsidR="000F4B87" w:rsidRPr="0092142E">
        <w:rPr>
          <w:rFonts w:ascii="宋体" w:hAnsi="宋体" w:hint="eastAsia"/>
          <w:kern w:val="0"/>
          <w:szCs w:val="20"/>
        </w:rPr>
        <w:t>………………………………</w:t>
      </w:r>
      <w:proofErr w:type="gramEnd"/>
      <w:r w:rsidR="000F4B87" w:rsidRPr="0092142E">
        <w:rPr>
          <w:rFonts w:ascii="宋体" w:hAnsi="宋体" w:hint="eastAsia"/>
          <w:kern w:val="0"/>
          <w:szCs w:val="20"/>
        </w:rPr>
        <w:t>（</w:t>
      </w:r>
      <w:r w:rsidR="000F4B87" w:rsidRPr="0092142E">
        <w:rPr>
          <w:rFonts w:ascii="宋体" w:hAnsi="宋体" w:hint="eastAsia"/>
          <w:kern w:val="0"/>
          <w:szCs w:val="20"/>
        </w:rPr>
        <w:t>2</w:t>
      </w:r>
      <w:r w:rsidR="000F4B87" w:rsidRPr="0092142E">
        <w:rPr>
          <w:rFonts w:ascii="宋体" w:hAnsi="宋体" w:hint="eastAsia"/>
          <w:kern w:val="0"/>
          <w:szCs w:val="20"/>
        </w:rPr>
        <w:t>）</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spacing w:val="5"/>
          <w:kern w:val="0"/>
          <w:szCs w:val="20"/>
        </w:rPr>
        <w:t>式（</w:t>
      </w:r>
      <w:r w:rsidRPr="0092142E">
        <w:rPr>
          <w:rFonts w:ascii="宋体" w:hAnsi="Times New Roman" w:hint="eastAsia"/>
          <w:spacing w:val="5"/>
          <w:kern w:val="0"/>
          <w:szCs w:val="20"/>
        </w:rPr>
        <w:t>2</w:t>
      </w:r>
      <w:r w:rsidRPr="0092142E">
        <w:rPr>
          <w:rFonts w:ascii="宋体" w:hAnsi="Times New Roman" w:hint="eastAsia"/>
          <w:spacing w:val="5"/>
          <w:kern w:val="0"/>
          <w:szCs w:val="20"/>
        </w:rPr>
        <w:t>）中：</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N </w:t>
      </w:r>
      <w:r w:rsidRPr="0092142E">
        <w:rPr>
          <w:rFonts w:ascii="宋体" w:hAnsi="Times New Roman"/>
          <w:spacing w:val="5"/>
          <w:kern w:val="0"/>
          <w:szCs w:val="20"/>
        </w:rPr>
        <w:t>—</w:t>
      </w:r>
      <w:r w:rsidRPr="0092142E">
        <w:rPr>
          <w:rFonts w:ascii="宋体" w:hAnsi="Times New Roman" w:hint="eastAsia"/>
          <w:spacing w:val="5"/>
          <w:kern w:val="0"/>
          <w:szCs w:val="20"/>
        </w:rPr>
        <w:t>虫情指数</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A </w:t>
      </w:r>
      <w:proofErr w:type="gramStart"/>
      <w:r w:rsidRPr="0092142E">
        <w:rPr>
          <w:rFonts w:ascii="宋体" w:hAnsi="Times New Roman"/>
          <w:spacing w:val="5"/>
          <w:kern w:val="0"/>
          <w:szCs w:val="20"/>
        </w:rPr>
        <w:t>—</w:t>
      </w:r>
      <w:r w:rsidRPr="0092142E">
        <w:rPr>
          <w:rFonts w:ascii="宋体" w:hAnsi="Times New Roman" w:hint="eastAsia"/>
          <w:spacing w:val="5"/>
          <w:kern w:val="0"/>
          <w:szCs w:val="20"/>
        </w:rPr>
        <w:t>各虫情</w:t>
      </w:r>
      <w:proofErr w:type="gramEnd"/>
      <w:r w:rsidRPr="0092142E">
        <w:rPr>
          <w:rFonts w:ascii="宋体" w:hAnsi="Times New Roman" w:hint="eastAsia"/>
          <w:spacing w:val="5"/>
          <w:kern w:val="0"/>
          <w:szCs w:val="20"/>
        </w:rPr>
        <w:t>级别叶片数量</w:t>
      </w:r>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B </w:t>
      </w:r>
      <w:proofErr w:type="gramStart"/>
      <w:r w:rsidRPr="0092142E">
        <w:rPr>
          <w:rFonts w:ascii="宋体" w:hAnsi="Times New Roman"/>
          <w:spacing w:val="5"/>
          <w:kern w:val="0"/>
          <w:szCs w:val="20"/>
        </w:rPr>
        <w:t>—</w:t>
      </w:r>
      <w:r w:rsidRPr="0092142E">
        <w:rPr>
          <w:rFonts w:ascii="宋体" w:hAnsi="Times New Roman" w:hint="eastAsia"/>
          <w:spacing w:val="5"/>
          <w:kern w:val="0"/>
          <w:szCs w:val="20"/>
        </w:rPr>
        <w:t>相应</w:t>
      </w:r>
      <w:proofErr w:type="gramEnd"/>
      <w:r w:rsidRPr="0092142E">
        <w:rPr>
          <w:rFonts w:ascii="宋体" w:hAnsi="Times New Roman" w:hint="eastAsia"/>
          <w:spacing w:val="5"/>
          <w:kern w:val="0"/>
          <w:szCs w:val="20"/>
        </w:rPr>
        <w:t>的虫情</w:t>
      </w:r>
      <w:proofErr w:type="gramStart"/>
      <w:r w:rsidRPr="0092142E">
        <w:rPr>
          <w:rFonts w:ascii="宋体" w:hAnsi="Times New Roman" w:hint="eastAsia"/>
          <w:spacing w:val="5"/>
          <w:kern w:val="0"/>
          <w:szCs w:val="20"/>
        </w:rPr>
        <w:t>级别级值</w:t>
      </w:r>
      <w:proofErr w:type="gramEnd"/>
    </w:p>
    <w:p w:rsidR="00593795" w:rsidRPr="0092142E" w:rsidRDefault="000F4B87">
      <w:pPr>
        <w:snapToGrid w:val="0"/>
        <w:spacing w:line="240" w:lineRule="auto"/>
        <w:jc w:val="left"/>
        <w:rPr>
          <w:rFonts w:ascii="宋体" w:hAnsi="Times New Roman"/>
          <w:spacing w:val="5"/>
          <w:kern w:val="0"/>
          <w:szCs w:val="20"/>
        </w:rPr>
      </w:pPr>
      <w:r w:rsidRPr="0092142E">
        <w:rPr>
          <w:rFonts w:ascii="宋体" w:hAnsi="Times New Roman" w:hint="eastAsia"/>
          <w:i/>
          <w:spacing w:val="5"/>
          <w:kern w:val="0"/>
          <w:szCs w:val="20"/>
        </w:rPr>
        <w:t xml:space="preserve">T </w:t>
      </w:r>
      <w:proofErr w:type="gramStart"/>
      <w:r w:rsidRPr="0092142E">
        <w:rPr>
          <w:rFonts w:ascii="宋体" w:hAnsi="Times New Roman"/>
          <w:spacing w:val="5"/>
          <w:kern w:val="0"/>
          <w:szCs w:val="20"/>
        </w:rPr>
        <w:t>—</w:t>
      </w:r>
      <w:r w:rsidRPr="0092142E">
        <w:rPr>
          <w:rFonts w:ascii="宋体" w:hAnsi="Times New Roman" w:hint="eastAsia"/>
          <w:spacing w:val="5"/>
          <w:kern w:val="0"/>
          <w:szCs w:val="20"/>
        </w:rPr>
        <w:t>调查</w:t>
      </w:r>
      <w:proofErr w:type="gramEnd"/>
      <w:r w:rsidRPr="0092142E">
        <w:rPr>
          <w:rFonts w:ascii="宋体" w:hAnsi="Times New Roman" w:hint="eastAsia"/>
          <w:spacing w:val="5"/>
          <w:kern w:val="0"/>
          <w:szCs w:val="20"/>
        </w:rPr>
        <w:t>的总叶片数量</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橡胶植株受害程度分级</w:t>
      </w:r>
    </w:p>
    <w:p w:rsidR="00593795" w:rsidRPr="0092142E" w:rsidRDefault="000F4B87">
      <w:pPr>
        <w:pStyle w:val="affffa"/>
        <w:ind w:firstLine="420"/>
      </w:pPr>
      <w:r w:rsidRPr="0092142E">
        <w:rPr>
          <w:rFonts w:hint="eastAsia"/>
        </w:rPr>
        <w:t>橡胶植株受六点始叶螨为害程度分级见表</w:t>
      </w:r>
      <w:r w:rsidRPr="0092142E">
        <w:rPr>
          <w:rFonts w:hint="eastAsia"/>
        </w:rPr>
        <w:t>2</w:t>
      </w:r>
      <w:r w:rsidRPr="0092142E">
        <w:rPr>
          <w:rFonts w:hint="eastAsia"/>
        </w:rPr>
        <w:t>。</w:t>
      </w:r>
    </w:p>
    <w:p w:rsidR="00593795" w:rsidRPr="0092142E" w:rsidRDefault="000F4B87">
      <w:pPr>
        <w:pStyle w:val="affffa"/>
        <w:ind w:firstLine="420"/>
        <w:jc w:val="center"/>
        <w:rPr>
          <w:rFonts w:ascii="黑体" w:eastAsia="黑体" w:hAnsi="黑体"/>
        </w:rPr>
      </w:pPr>
      <w:r w:rsidRPr="0092142E">
        <w:rPr>
          <w:rFonts w:ascii="黑体" w:eastAsia="黑体" w:hAnsi="黑体" w:hint="eastAsia"/>
        </w:rPr>
        <w:t>表</w:t>
      </w:r>
      <w:r w:rsidRPr="0092142E">
        <w:rPr>
          <w:rFonts w:ascii="黑体" w:eastAsia="黑体" w:hAnsi="黑体" w:hint="eastAsia"/>
        </w:rPr>
        <w:t xml:space="preserve">2 </w:t>
      </w:r>
      <w:r w:rsidRPr="0092142E">
        <w:rPr>
          <w:rFonts w:ascii="黑体" w:eastAsia="黑体" w:hAnsi="黑体" w:hint="eastAsia"/>
        </w:rPr>
        <w:t>橡胶植株受六点始叶螨为害程度分级</w:t>
      </w:r>
    </w:p>
    <w:tbl>
      <w:tblPr>
        <w:tblStyle w:val="afffc"/>
        <w:tblW w:w="0" w:type="auto"/>
        <w:tblLook w:val="04A0"/>
      </w:tblPr>
      <w:tblGrid>
        <w:gridCol w:w="2376"/>
        <w:gridCol w:w="7194"/>
      </w:tblGrid>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hint="eastAsia"/>
                <w:spacing w:val="5"/>
                <w:kern w:val="0"/>
                <w:sz w:val="18"/>
                <w:szCs w:val="18"/>
              </w:rPr>
              <w:t>为害程度</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hint="eastAsia"/>
                <w:spacing w:val="5"/>
                <w:kern w:val="0"/>
                <w:sz w:val="18"/>
                <w:szCs w:val="18"/>
              </w:rPr>
              <w:t>橡胶植株危害症状表现</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0</w:t>
            </w:r>
            <w:r w:rsidRPr="0092142E">
              <w:rPr>
                <w:rFonts w:ascii="宋体" w:hAnsi="宋体"/>
                <w:spacing w:val="5"/>
                <w:kern w:val="0"/>
                <w:sz w:val="18"/>
                <w:szCs w:val="18"/>
              </w:rPr>
              <w:t>级</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整株叶片健康</w:t>
            </w:r>
            <w:r w:rsidRPr="0092142E">
              <w:rPr>
                <w:rFonts w:ascii="宋体" w:hAnsi="宋体" w:hint="eastAsia"/>
                <w:spacing w:val="5"/>
                <w:kern w:val="0"/>
                <w:sz w:val="18"/>
                <w:szCs w:val="18"/>
              </w:rPr>
              <w:t>，</w:t>
            </w:r>
            <w:r w:rsidRPr="0092142E">
              <w:rPr>
                <w:rFonts w:ascii="宋体" w:hAnsi="宋体"/>
                <w:spacing w:val="5"/>
                <w:kern w:val="0"/>
                <w:sz w:val="18"/>
                <w:szCs w:val="18"/>
              </w:rPr>
              <w:t>无螨害症状</w:t>
            </w:r>
          </w:p>
        </w:tc>
      </w:tr>
      <w:tr w:rsidR="00593795" w:rsidRPr="0092142E">
        <w:tc>
          <w:tcPr>
            <w:tcW w:w="2376"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1</w:t>
            </w:r>
            <w:r w:rsidRPr="0092142E">
              <w:rPr>
                <w:rFonts w:ascii="宋体" w:hAnsi="宋体"/>
                <w:spacing w:val="5"/>
                <w:kern w:val="0"/>
                <w:sz w:val="18"/>
                <w:szCs w:val="18"/>
              </w:rPr>
              <w:t>级</w:t>
            </w:r>
            <w:r w:rsidRPr="0092142E">
              <w:rPr>
                <w:rFonts w:ascii="宋体" w:hAnsi="宋体" w:hint="eastAsia"/>
                <w:spacing w:val="5"/>
                <w:kern w:val="0"/>
                <w:sz w:val="18"/>
                <w:szCs w:val="18"/>
              </w:rPr>
              <w:t>（轻度）</w:t>
            </w:r>
          </w:p>
        </w:tc>
        <w:tc>
          <w:tcPr>
            <w:tcW w:w="7194" w:type="dxa"/>
            <w:vAlign w:val="center"/>
          </w:tcPr>
          <w:p w:rsidR="00593795" w:rsidRPr="0092142E" w:rsidRDefault="000F4B87">
            <w:pPr>
              <w:snapToGrid w:val="0"/>
              <w:spacing w:line="360" w:lineRule="auto"/>
              <w:jc w:val="center"/>
              <w:rPr>
                <w:rFonts w:ascii="宋体" w:hAnsi="宋体"/>
                <w:spacing w:val="5"/>
                <w:kern w:val="0"/>
                <w:sz w:val="18"/>
                <w:szCs w:val="18"/>
              </w:rPr>
            </w:pPr>
            <w:r w:rsidRPr="0092142E">
              <w:rPr>
                <w:rFonts w:ascii="宋体" w:hAnsi="宋体"/>
                <w:spacing w:val="5"/>
                <w:kern w:val="0"/>
                <w:sz w:val="18"/>
                <w:szCs w:val="18"/>
              </w:rPr>
              <w:t>10%</w:t>
            </w:r>
            <w:r w:rsidRPr="0092142E">
              <w:rPr>
                <w:rFonts w:ascii="宋体" w:hAnsi="宋体"/>
                <w:spacing w:val="5"/>
                <w:kern w:val="0"/>
                <w:sz w:val="18"/>
                <w:szCs w:val="18"/>
              </w:rPr>
              <w:t>及以下橡胶植株叶片出现六点始叶螨危害症状</w:t>
            </w:r>
          </w:p>
        </w:tc>
      </w:tr>
      <w:tr w:rsidR="00593795" w:rsidRPr="0092142E">
        <w:tc>
          <w:tcPr>
            <w:tcW w:w="2376" w:type="dxa"/>
            <w:vAlign w:val="center"/>
          </w:tcPr>
          <w:p w:rsidR="00593795" w:rsidRPr="0092142E" w:rsidRDefault="000F4B87">
            <w:pPr>
              <w:snapToGrid w:val="0"/>
              <w:spacing w:after="120" w:line="360" w:lineRule="auto"/>
              <w:jc w:val="center"/>
              <w:rPr>
                <w:rFonts w:ascii="宋体" w:hAnsi="宋体"/>
                <w:spacing w:val="5"/>
                <w:kern w:val="0"/>
                <w:sz w:val="18"/>
                <w:szCs w:val="18"/>
              </w:rPr>
            </w:pPr>
            <w:r w:rsidRPr="0092142E">
              <w:rPr>
                <w:rFonts w:ascii="宋体" w:hAnsi="宋体"/>
                <w:spacing w:val="5"/>
                <w:kern w:val="0"/>
                <w:sz w:val="18"/>
                <w:szCs w:val="18"/>
              </w:rPr>
              <w:t>2</w:t>
            </w:r>
            <w:r w:rsidRPr="0092142E">
              <w:rPr>
                <w:rFonts w:ascii="宋体" w:hAnsi="宋体"/>
                <w:spacing w:val="5"/>
                <w:kern w:val="0"/>
                <w:sz w:val="18"/>
                <w:szCs w:val="18"/>
              </w:rPr>
              <w:t>级</w:t>
            </w:r>
            <w:r w:rsidRPr="0092142E">
              <w:rPr>
                <w:rFonts w:ascii="宋体" w:hAnsi="宋体" w:hint="eastAsia"/>
                <w:spacing w:val="5"/>
                <w:kern w:val="0"/>
                <w:sz w:val="18"/>
                <w:szCs w:val="18"/>
              </w:rPr>
              <w:t>（</w:t>
            </w:r>
            <w:proofErr w:type="gramStart"/>
            <w:r w:rsidRPr="0092142E">
              <w:rPr>
                <w:rFonts w:ascii="宋体" w:hAnsi="宋体" w:hint="eastAsia"/>
                <w:spacing w:val="5"/>
                <w:kern w:val="0"/>
                <w:sz w:val="18"/>
                <w:szCs w:val="18"/>
              </w:rPr>
              <w:t>轻偏中度</w:t>
            </w:r>
            <w:proofErr w:type="gramEnd"/>
            <w:r w:rsidRPr="0092142E">
              <w:rPr>
                <w:rFonts w:ascii="宋体" w:hAnsi="宋体" w:hint="eastAsia"/>
                <w:spacing w:val="5"/>
                <w:kern w:val="0"/>
                <w:sz w:val="18"/>
                <w:szCs w:val="18"/>
              </w:rPr>
              <w:t>）</w:t>
            </w:r>
          </w:p>
        </w:tc>
        <w:tc>
          <w:tcPr>
            <w:tcW w:w="7194" w:type="dxa"/>
            <w:vAlign w:val="center"/>
          </w:tcPr>
          <w:p w:rsidR="00593795" w:rsidRPr="0092142E" w:rsidRDefault="000F4B87">
            <w:pPr>
              <w:spacing w:after="120"/>
              <w:jc w:val="center"/>
              <w:rPr>
                <w:rFonts w:ascii="宋体" w:hAnsi="宋体"/>
                <w:sz w:val="18"/>
                <w:szCs w:val="18"/>
              </w:rPr>
            </w:pPr>
            <w:r w:rsidRPr="0092142E">
              <w:rPr>
                <w:rFonts w:ascii="宋体" w:hAnsi="宋体"/>
                <w:spacing w:val="5"/>
                <w:kern w:val="0"/>
                <w:sz w:val="18"/>
                <w:szCs w:val="18"/>
              </w:rPr>
              <w:t>11%-20%</w:t>
            </w:r>
            <w:r w:rsidRPr="0092142E">
              <w:rPr>
                <w:rFonts w:ascii="宋体" w:hAnsi="宋体"/>
                <w:spacing w:val="5"/>
                <w:kern w:val="0"/>
                <w:sz w:val="18"/>
                <w:szCs w:val="18"/>
              </w:rPr>
              <w:t>橡胶植株叶片出现六点始叶螨危害症状</w:t>
            </w:r>
          </w:p>
        </w:tc>
      </w:tr>
      <w:tr w:rsidR="00593795" w:rsidRPr="0092142E">
        <w:tc>
          <w:tcPr>
            <w:tcW w:w="2376" w:type="dxa"/>
            <w:vAlign w:val="center"/>
          </w:tcPr>
          <w:p w:rsidR="00593795" w:rsidRPr="0092142E" w:rsidRDefault="000F4B87">
            <w:pPr>
              <w:snapToGrid w:val="0"/>
              <w:spacing w:after="120" w:line="360" w:lineRule="auto"/>
              <w:jc w:val="center"/>
              <w:rPr>
                <w:rFonts w:ascii="宋体" w:hAnsi="宋体"/>
                <w:spacing w:val="5"/>
                <w:kern w:val="0"/>
                <w:sz w:val="18"/>
                <w:szCs w:val="18"/>
              </w:rPr>
            </w:pPr>
            <w:r w:rsidRPr="0092142E">
              <w:rPr>
                <w:rFonts w:ascii="宋体" w:hAnsi="宋体"/>
                <w:spacing w:val="5"/>
                <w:kern w:val="0"/>
                <w:sz w:val="18"/>
                <w:szCs w:val="18"/>
              </w:rPr>
              <w:t>3</w:t>
            </w:r>
            <w:r w:rsidRPr="0092142E">
              <w:rPr>
                <w:rFonts w:ascii="宋体" w:hAnsi="宋体"/>
                <w:spacing w:val="5"/>
                <w:kern w:val="0"/>
                <w:sz w:val="18"/>
                <w:szCs w:val="18"/>
              </w:rPr>
              <w:t>级</w:t>
            </w:r>
            <w:r w:rsidRPr="0092142E">
              <w:rPr>
                <w:rFonts w:ascii="宋体" w:hAnsi="宋体" w:hint="eastAsia"/>
                <w:spacing w:val="5"/>
                <w:kern w:val="0"/>
                <w:sz w:val="18"/>
                <w:szCs w:val="18"/>
              </w:rPr>
              <w:t>（中度）</w:t>
            </w:r>
          </w:p>
        </w:tc>
        <w:tc>
          <w:tcPr>
            <w:tcW w:w="7194" w:type="dxa"/>
            <w:vAlign w:val="center"/>
          </w:tcPr>
          <w:p w:rsidR="00593795" w:rsidRPr="0092142E" w:rsidRDefault="000F4B87">
            <w:pPr>
              <w:spacing w:after="120"/>
              <w:jc w:val="center"/>
              <w:rPr>
                <w:rFonts w:ascii="宋体" w:hAnsi="宋体"/>
                <w:sz w:val="18"/>
                <w:szCs w:val="18"/>
              </w:rPr>
            </w:pPr>
            <w:r w:rsidRPr="0092142E">
              <w:rPr>
                <w:rFonts w:ascii="宋体" w:hAnsi="宋体"/>
                <w:spacing w:val="5"/>
                <w:kern w:val="0"/>
                <w:sz w:val="18"/>
                <w:szCs w:val="18"/>
              </w:rPr>
              <w:t>8%</w:t>
            </w:r>
            <w:r w:rsidRPr="0092142E">
              <w:rPr>
                <w:rFonts w:ascii="宋体" w:hAnsi="宋体"/>
                <w:spacing w:val="5"/>
                <w:kern w:val="0"/>
                <w:sz w:val="18"/>
                <w:szCs w:val="18"/>
              </w:rPr>
              <w:t>以下橡胶植株叶片因六点始叶螨危害变黄或落叶现象</w:t>
            </w:r>
          </w:p>
        </w:tc>
      </w:tr>
      <w:tr w:rsidR="00593795" w:rsidRPr="0092142E">
        <w:tc>
          <w:tcPr>
            <w:tcW w:w="2376" w:type="dxa"/>
            <w:vAlign w:val="center"/>
          </w:tcPr>
          <w:p w:rsidR="00593795" w:rsidRPr="0092142E" w:rsidRDefault="000F4B87">
            <w:pPr>
              <w:snapToGrid w:val="0"/>
              <w:spacing w:after="120" w:line="360" w:lineRule="auto"/>
              <w:jc w:val="center"/>
              <w:rPr>
                <w:rFonts w:ascii="宋体" w:hAnsi="宋体"/>
                <w:spacing w:val="5"/>
                <w:kern w:val="0"/>
                <w:sz w:val="18"/>
                <w:szCs w:val="18"/>
              </w:rPr>
            </w:pPr>
            <w:r w:rsidRPr="0092142E">
              <w:rPr>
                <w:rFonts w:ascii="宋体" w:hAnsi="宋体"/>
                <w:spacing w:val="5"/>
                <w:kern w:val="0"/>
                <w:sz w:val="18"/>
                <w:szCs w:val="18"/>
              </w:rPr>
              <w:t>4</w:t>
            </w:r>
            <w:r w:rsidRPr="0092142E">
              <w:rPr>
                <w:rFonts w:ascii="宋体" w:hAnsi="宋体"/>
                <w:spacing w:val="5"/>
                <w:kern w:val="0"/>
                <w:sz w:val="18"/>
                <w:szCs w:val="18"/>
              </w:rPr>
              <w:t>级</w:t>
            </w:r>
            <w:r w:rsidRPr="0092142E">
              <w:rPr>
                <w:rFonts w:ascii="宋体" w:hAnsi="宋体" w:hint="eastAsia"/>
                <w:spacing w:val="5"/>
                <w:kern w:val="0"/>
                <w:sz w:val="18"/>
                <w:szCs w:val="18"/>
              </w:rPr>
              <w:t>（中偏重度）</w:t>
            </w:r>
          </w:p>
        </w:tc>
        <w:tc>
          <w:tcPr>
            <w:tcW w:w="7194" w:type="dxa"/>
            <w:vAlign w:val="center"/>
          </w:tcPr>
          <w:p w:rsidR="00593795" w:rsidRPr="0092142E" w:rsidRDefault="000F4B87">
            <w:pPr>
              <w:spacing w:after="120"/>
              <w:jc w:val="center"/>
              <w:rPr>
                <w:rFonts w:ascii="宋体" w:hAnsi="宋体"/>
                <w:sz w:val="18"/>
                <w:szCs w:val="18"/>
              </w:rPr>
            </w:pPr>
            <w:r w:rsidRPr="0092142E">
              <w:rPr>
                <w:rFonts w:ascii="宋体" w:hAnsi="宋体"/>
                <w:spacing w:val="5"/>
                <w:kern w:val="0"/>
                <w:sz w:val="18"/>
                <w:szCs w:val="18"/>
              </w:rPr>
              <w:t>8%-15%</w:t>
            </w:r>
            <w:r w:rsidRPr="0092142E">
              <w:rPr>
                <w:rFonts w:ascii="宋体" w:hAnsi="宋体"/>
                <w:spacing w:val="5"/>
                <w:kern w:val="0"/>
                <w:sz w:val="18"/>
                <w:szCs w:val="18"/>
              </w:rPr>
              <w:t>橡胶植株叶片因六点始叶螨危害变黄或落叶现象</w:t>
            </w:r>
          </w:p>
        </w:tc>
      </w:tr>
      <w:tr w:rsidR="00593795" w:rsidRPr="0092142E">
        <w:tc>
          <w:tcPr>
            <w:tcW w:w="2376" w:type="dxa"/>
            <w:vAlign w:val="center"/>
          </w:tcPr>
          <w:p w:rsidR="00593795" w:rsidRPr="0092142E" w:rsidRDefault="000F4B87">
            <w:pPr>
              <w:snapToGrid w:val="0"/>
              <w:spacing w:after="120" w:line="360" w:lineRule="auto"/>
              <w:jc w:val="center"/>
              <w:rPr>
                <w:rFonts w:ascii="宋体" w:hAnsi="宋体"/>
                <w:spacing w:val="5"/>
                <w:kern w:val="0"/>
                <w:sz w:val="18"/>
                <w:szCs w:val="18"/>
              </w:rPr>
            </w:pPr>
            <w:r w:rsidRPr="0092142E">
              <w:rPr>
                <w:rFonts w:ascii="宋体" w:hAnsi="宋体"/>
                <w:spacing w:val="5"/>
                <w:kern w:val="0"/>
                <w:sz w:val="18"/>
                <w:szCs w:val="18"/>
              </w:rPr>
              <w:lastRenderedPageBreak/>
              <w:t>5</w:t>
            </w:r>
            <w:r w:rsidRPr="0092142E">
              <w:rPr>
                <w:rFonts w:ascii="宋体" w:hAnsi="宋体"/>
                <w:spacing w:val="5"/>
                <w:kern w:val="0"/>
                <w:sz w:val="18"/>
                <w:szCs w:val="18"/>
              </w:rPr>
              <w:t>级</w:t>
            </w:r>
            <w:r w:rsidRPr="0092142E">
              <w:rPr>
                <w:rFonts w:ascii="宋体" w:hAnsi="宋体" w:hint="eastAsia"/>
                <w:spacing w:val="5"/>
                <w:kern w:val="0"/>
                <w:sz w:val="18"/>
                <w:szCs w:val="18"/>
              </w:rPr>
              <w:t>（重度）</w:t>
            </w:r>
          </w:p>
        </w:tc>
        <w:tc>
          <w:tcPr>
            <w:tcW w:w="7194" w:type="dxa"/>
            <w:vAlign w:val="center"/>
          </w:tcPr>
          <w:p w:rsidR="00593795" w:rsidRPr="0092142E" w:rsidRDefault="000F4B87">
            <w:pPr>
              <w:spacing w:after="120"/>
              <w:jc w:val="center"/>
              <w:rPr>
                <w:rFonts w:ascii="宋体" w:hAnsi="宋体"/>
                <w:sz w:val="18"/>
                <w:szCs w:val="18"/>
              </w:rPr>
            </w:pPr>
            <w:r w:rsidRPr="0092142E">
              <w:rPr>
                <w:rFonts w:ascii="宋体" w:hAnsi="宋体"/>
                <w:spacing w:val="5"/>
                <w:kern w:val="0"/>
                <w:sz w:val="18"/>
                <w:szCs w:val="18"/>
              </w:rPr>
              <w:t>15%</w:t>
            </w:r>
            <w:r w:rsidRPr="0092142E">
              <w:rPr>
                <w:rFonts w:ascii="宋体" w:hAnsi="宋体"/>
                <w:spacing w:val="5"/>
                <w:kern w:val="0"/>
                <w:sz w:val="18"/>
                <w:szCs w:val="18"/>
              </w:rPr>
              <w:t>以上橡胶植株叶片因六点始叶螨危害变黄或落叶现象</w:t>
            </w:r>
          </w:p>
        </w:tc>
      </w:tr>
    </w:tbl>
    <w:p w:rsidR="00593795" w:rsidRPr="0092142E" w:rsidRDefault="000F4B87">
      <w:pPr>
        <w:pStyle w:val="affffff7"/>
        <w:numPr>
          <w:ilvl w:val="1"/>
          <w:numId w:val="32"/>
        </w:numPr>
        <w:spacing w:before="240" w:after="240"/>
        <w:rPr>
          <w:color w:val="000000" w:themeColor="text1"/>
        </w:rPr>
      </w:pPr>
      <w:r w:rsidRPr="0092142E">
        <w:rPr>
          <w:rFonts w:hint="eastAsia"/>
          <w:color w:val="000000" w:themeColor="text1"/>
        </w:rPr>
        <w:t>监测</w:t>
      </w:r>
      <w:r w:rsidRPr="0092142E">
        <w:rPr>
          <w:color w:val="000000" w:themeColor="text1"/>
        </w:rPr>
        <w:t>方法</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频次与内容</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我国云南、海南、广东等主要</w:t>
      </w:r>
      <w:proofErr w:type="gramStart"/>
      <w:r w:rsidRPr="0092142E">
        <w:rPr>
          <w:rFonts w:ascii="宋体" w:hAnsi="Times New Roman" w:hint="eastAsia"/>
          <w:spacing w:val="5"/>
          <w:kern w:val="0"/>
          <w:szCs w:val="20"/>
        </w:rPr>
        <w:t>植胶区每年</w:t>
      </w:r>
      <w:r w:rsidRPr="0092142E">
        <w:rPr>
          <w:rFonts w:ascii="宋体" w:hAnsi="Times New Roman" w:hint="eastAsia"/>
          <w:spacing w:val="5"/>
          <w:kern w:val="0"/>
          <w:szCs w:val="20"/>
        </w:rPr>
        <w:t>4</w:t>
      </w:r>
      <w:r w:rsidRPr="0092142E">
        <w:rPr>
          <w:rFonts w:ascii="宋体" w:hAnsi="Times New Roman" w:hint="eastAsia"/>
          <w:spacing w:val="5"/>
          <w:kern w:val="0"/>
          <w:szCs w:val="20"/>
        </w:rPr>
        <w:t>月</w:t>
      </w:r>
      <w:proofErr w:type="gramEnd"/>
      <w:r w:rsidRPr="0092142E">
        <w:rPr>
          <w:rFonts w:ascii="宋体" w:hAnsi="Times New Roman" w:hint="eastAsia"/>
          <w:spacing w:val="5"/>
          <w:kern w:val="0"/>
          <w:szCs w:val="20"/>
        </w:rPr>
        <w:t>～</w:t>
      </w:r>
      <w:r w:rsidRPr="0092142E">
        <w:rPr>
          <w:rFonts w:ascii="宋体" w:hAnsi="Times New Roman" w:hint="eastAsia"/>
          <w:spacing w:val="5"/>
          <w:kern w:val="0"/>
          <w:szCs w:val="20"/>
        </w:rPr>
        <w:t>10</w:t>
      </w:r>
      <w:r w:rsidRPr="0092142E">
        <w:rPr>
          <w:rFonts w:ascii="宋体" w:hAnsi="Times New Roman" w:hint="eastAsia"/>
          <w:spacing w:val="5"/>
          <w:kern w:val="0"/>
          <w:szCs w:val="20"/>
        </w:rPr>
        <w:t>月为橡胶六点始叶螨的易爆发期。在</w:t>
      </w:r>
      <w:r w:rsidRPr="0092142E">
        <w:rPr>
          <w:rFonts w:ascii="宋体" w:hAnsi="Times New Roman"/>
          <w:spacing w:val="5"/>
          <w:kern w:val="0"/>
          <w:szCs w:val="20"/>
        </w:rPr>
        <w:t>4</w:t>
      </w:r>
      <w:r w:rsidRPr="0092142E">
        <w:rPr>
          <w:rFonts w:ascii="宋体" w:hAnsi="Times New Roman" w:hint="eastAsia"/>
          <w:spacing w:val="5"/>
          <w:kern w:val="0"/>
          <w:szCs w:val="20"/>
        </w:rPr>
        <w:t>月</w:t>
      </w:r>
      <w:r w:rsidRPr="0092142E">
        <w:rPr>
          <w:rFonts w:ascii="宋体" w:hAnsi="Times New Roman" w:hint="eastAsia"/>
          <w:spacing w:val="5"/>
          <w:kern w:val="0"/>
          <w:szCs w:val="20"/>
        </w:rPr>
        <w:t>～</w:t>
      </w:r>
      <w:r w:rsidRPr="0092142E">
        <w:rPr>
          <w:rFonts w:ascii="宋体" w:hAnsi="Times New Roman"/>
          <w:spacing w:val="5"/>
          <w:kern w:val="0"/>
          <w:szCs w:val="20"/>
        </w:rPr>
        <w:t>10</w:t>
      </w:r>
      <w:r w:rsidRPr="0092142E">
        <w:rPr>
          <w:rFonts w:ascii="宋体" w:hAnsi="Times New Roman" w:hint="eastAsia"/>
          <w:spacing w:val="5"/>
          <w:kern w:val="0"/>
          <w:szCs w:val="20"/>
        </w:rPr>
        <w:t>月期间，固定监测点每</w:t>
      </w:r>
      <w:r w:rsidRPr="0092142E">
        <w:rPr>
          <w:rFonts w:ascii="宋体" w:hAnsi="Times New Roman" w:hint="eastAsia"/>
          <w:spacing w:val="5"/>
          <w:kern w:val="0"/>
          <w:szCs w:val="20"/>
        </w:rPr>
        <w:t>7d</w:t>
      </w:r>
      <w:r w:rsidRPr="0092142E">
        <w:rPr>
          <w:rFonts w:ascii="宋体" w:hAnsi="Times New Roman" w:hint="eastAsia"/>
          <w:spacing w:val="5"/>
          <w:kern w:val="0"/>
          <w:szCs w:val="20"/>
        </w:rPr>
        <w:t>调查一次，</w:t>
      </w:r>
      <w:r w:rsidRPr="0092142E">
        <w:rPr>
          <w:rFonts w:ascii="宋体" w:hAnsi="Times New Roman" w:hint="eastAsia"/>
          <w:spacing w:val="5"/>
          <w:kern w:val="0"/>
          <w:szCs w:val="20"/>
        </w:rPr>
        <w:t>11</w:t>
      </w:r>
      <w:r w:rsidRPr="0092142E">
        <w:rPr>
          <w:rFonts w:ascii="宋体" w:hAnsi="Times New Roman" w:hint="eastAsia"/>
          <w:spacing w:val="5"/>
          <w:kern w:val="0"/>
          <w:szCs w:val="20"/>
        </w:rPr>
        <w:t>月至翌年</w:t>
      </w:r>
      <w:r w:rsidRPr="0092142E">
        <w:rPr>
          <w:rFonts w:ascii="宋体" w:hAnsi="Times New Roman" w:hint="eastAsia"/>
          <w:spacing w:val="5"/>
          <w:kern w:val="0"/>
          <w:szCs w:val="20"/>
        </w:rPr>
        <w:t>3</w:t>
      </w:r>
      <w:r w:rsidRPr="0092142E">
        <w:rPr>
          <w:rFonts w:ascii="宋体" w:hAnsi="Times New Roman" w:hint="eastAsia"/>
          <w:spacing w:val="5"/>
          <w:kern w:val="0"/>
          <w:szCs w:val="20"/>
        </w:rPr>
        <w:t>月期间，每月调查一次。随机监测点每月固定日期调查一次。</w:t>
      </w:r>
    </w:p>
    <w:p w:rsidR="00593795" w:rsidRPr="0092142E" w:rsidRDefault="000F4B87">
      <w:pPr>
        <w:pStyle w:val="afffffffffff0"/>
        <w:numPr>
          <w:ilvl w:val="2"/>
          <w:numId w:val="32"/>
        </w:numPr>
        <w:spacing w:before="96" w:after="120"/>
        <w:ind w:left="420" w:hangingChars="200" w:hanging="420"/>
        <w:rPr>
          <w:rFonts w:ascii="黑体" w:eastAsia="黑体" w:hAnsi="黑体"/>
        </w:rPr>
      </w:pPr>
      <w:r w:rsidRPr="0092142E">
        <w:rPr>
          <w:rFonts w:ascii="黑体" w:eastAsia="黑体" w:hAnsi="黑体" w:hint="eastAsia"/>
        </w:rPr>
        <w:t>方法</w:t>
      </w:r>
    </w:p>
    <w:p w:rsidR="00593795" w:rsidRPr="0092142E" w:rsidRDefault="000F4B87">
      <w:pPr>
        <w:pStyle w:val="afffff2"/>
        <w:numPr>
          <w:ilvl w:val="3"/>
          <w:numId w:val="32"/>
        </w:numPr>
        <w:spacing w:before="120" w:after="120"/>
        <w:ind w:left="0"/>
      </w:pPr>
      <w:r w:rsidRPr="0092142E">
        <w:rPr>
          <w:rFonts w:hint="eastAsia"/>
        </w:rPr>
        <w:t>定期监测</w:t>
      </w:r>
    </w:p>
    <w:p w:rsidR="00593795" w:rsidRPr="0092142E"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在监测点辖区内，采用隔行对角取样法选择</w:t>
      </w:r>
      <w:r w:rsidRPr="0092142E">
        <w:rPr>
          <w:rFonts w:ascii="宋体" w:hAnsi="Times New Roman" w:hint="eastAsia"/>
          <w:spacing w:val="5"/>
          <w:kern w:val="0"/>
          <w:szCs w:val="20"/>
        </w:rPr>
        <w:t>10</w:t>
      </w:r>
      <w:r w:rsidRPr="0092142E">
        <w:rPr>
          <w:rFonts w:ascii="宋体" w:hAnsi="Times New Roman" w:hint="eastAsia"/>
          <w:spacing w:val="5"/>
          <w:kern w:val="0"/>
          <w:szCs w:val="20"/>
        </w:rPr>
        <w:t>株橡胶树作为监测植株对象，并进行逐一编号。每株</w:t>
      </w:r>
      <w:proofErr w:type="gramStart"/>
      <w:r w:rsidRPr="0092142E">
        <w:rPr>
          <w:rFonts w:ascii="宋体" w:hAnsi="Times New Roman" w:hint="eastAsia"/>
          <w:spacing w:val="5"/>
          <w:kern w:val="0"/>
          <w:szCs w:val="20"/>
        </w:rPr>
        <w:t>树选择</w:t>
      </w:r>
      <w:proofErr w:type="gramEnd"/>
      <w:r w:rsidRPr="0092142E">
        <w:rPr>
          <w:rFonts w:ascii="宋体" w:hAnsi="Times New Roman" w:hint="eastAsia"/>
          <w:spacing w:val="5"/>
          <w:kern w:val="0"/>
          <w:szCs w:val="20"/>
        </w:rPr>
        <w:t>树冠中部的东、南、西、北四个方位各取</w:t>
      </w:r>
      <w:proofErr w:type="gramStart"/>
      <w:r w:rsidRPr="0092142E">
        <w:rPr>
          <w:rFonts w:ascii="宋体" w:hAnsi="Times New Roman" w:hint="eastAsia"/>
          <w:spacing w:val="5"/>
          <w:kern w:val="0"/>
          <w:szCs w:val="20"/>
        </w:rPr>
        <w:t>一</w:t>
      </w:r>
      <w:proofErr w:type="gramEnd"/>
      <w:r w:rsidRPr="0092142E">
        <w:rPr>
          <w:rFonts w:ascii="宋体" w:hAnsi="Times New Roman" w:hint="eastAsia"/>
          <w:spacing w:val="5"/>
          <w:kern w:val="0"/>
          <w:szCs w:val="20"/>
        </w:rPr>
        <w:t>蓬叶，</w:t>
      </w:r>
      <w:proofErr w:type="gramStart"/>
      <w:r w:rsidRPr="0092142E">
        <w:rPr>
          <w:rFonts w:ascii="宋体" w:hAnsi="Times New Roman" w:hint="eastAsia"/>
          <w:spacing w:val="5"/>
          <w:kern w:val="0"/>
          <w:szCs w:val="20"/>
        </w:rPr>
        <w:t>每蓬叶选择</w:t>
      </w:r>
      <w:proofErr w:type="gramEnd"/>
      <w:r w:rsidRPr="0092142E">
        <w:rPr>
          <w:rFonts w:ascii="宋体" w:hAnsi="Times New Roman" w:hint="eastAsia"/>
          <w:spacing w:val="5"/>
          <w:kern w:val="0"/>
          <w:szCs w:val="20"/>
        </w:rPr>
        <w:t>5</w:t>
      </w:r>
      <w:r w:rsidRPr="0092142E">
        <w:rPr>
          <w:rFonts w:ascii="宋体" w:hAnsi="Times New Roman" w:hint="eastAsia"/>
          <w:spacing w:val="5"/>
          <w:kern w:val="0"/>
          <w:szCs w:val="20"/>
        </w:rPr>
        <w:t>个复叶的中间小叶，即每株树</w:t>
      </w:r>
      <w:r w:rsidRPr="0092142E">
        <w:rPr>
          <w:rFonts w:ascii="宋体" w:hAnsi="Times New Roman" w:hint="eastAsia"/>
          <w:spacing w:val="5"/>
          <w:kern w:val="0"/>
          <w:szCs w:val="20"/>
        </w:rPr>
        <w:t>20</w:t>
      </w:r>
      <w:r w:rsidRPr="0092142E">
        <w:rPr>
          <w:rFonts w:ascii="宋体" w:hAnsi="Times New Roman" w:hint="eastAsia"/>
          <w:spacing w:val="5"/>
          <w:kern w:val="0"/>
          <w:szCs w:val="20"/>
        </w:rPr>
        <w:t>片叶，共计</w:t>
      </w:r>
      <w:r w:rsidRPr="0092142E">
        <w:rPr>
          <w:rFonts w:ascii="宋体" w:hAnsi="Times New Roman" w:hint="eastAsia"/>
          <w:spacing w:val="5"/>
          <w:kern w:val="0"/>
          <w:szCs w:val="20"/>
        </w:rPr>
        <w:t>200</w:t>
      </w:r>
      <w:r w:rsidRPr="0092142E">
        <w:rPr>
          <w:rFonts w:ascii="宋体" w:hAnsi="Times New Roman" w:hint="eastAsia"/>
          <w:spacing w:val="5"/>
          <w:kern w:val="0"/>
          <w:szCs w:val="20"/>
        </w:rPr>
        <w:t>片叶</w:t>
      </w:r>
      <w:r w:rsidRPr="0092142E">
        <w:rPr>
          <w:rFonts w:ascii="宋体" w:hAnsi="Times New Roman" w:hint="eastAsia"/>
          <w:spacing w:val="5"/>
          <w:kern w:val="0"/>
          <w:szCs w:val="20"/>
        </w:rPr>
        <w:t>,</w:t>
      </w:r>
      <w:r w:rsidRPr="0092142E">
        <w:rPr>
          <w:rFonts w:ascii="宋体" w:hAnsi="Times New Roman" w:hint="eastAsia"/>
          <w:spacing w:val="5"/>
          <w:kern w:val="0"/>
          <w:szCs w:val="20"/>
        </w:rPr>
        <w:t>用放大镜检查是否有六点始叶螨，统计活动虫口数量，并统计调查区域植株的受害情况，根据虫口数量及危害症状进行虫情分级和计算虫情指数。调查结果计入表</w:t>
      </w:r>
      <w:r w:rsidRPr="0092142E">
        <w:rPr>
          <w:rFonts w:ascii="宋体" w:hAnsi="Times New Roman" w:hint="eastAsia"/>
          <w:spacing w:val="5"/>
          <w:kern w:val="0"/>
          <w:szCs w:val="20"/>
        </w:rPr>
        <w:t>C.1</w:t>
      </w:r>
      <w:r w:rsidRPr="0092142E">
        <w:rPr>
          <w:rFonts w:ascii="宋体" w:hAnsi="Times New Roman" w:hint="eastAsia"/>
          <w:spacing w:val="5"/>
          <w:kern w:val="0"/>
          <w:szCs w:val="20"/>
        </w:rPr>
        <w:t>和</w:t>
      </w:r>
      <w:r w:rsidRPr="0092142E">
        <w:rPr>
          <w:rFonts w:ascii="宋体" w:hAnsi="Times New Roman" w:hint="eastAsia"/>
          <w:spacing w:val="5"/>
          <w:kern w:val="0"/>
          <w:szCs w:val="20"/>
        </w:rPr>
        <w:t>C.2</w:t>
      </w:r>
      <w:r w:rsidRPr="0092142E">
        <w:rPr>
          <w:rFonts w:ascii="宋体" w:hAnsi="Times New Roman" w:hint="eastAsia"/>
          <w:spacing w:val="5"/>
          <w:kern w:val="0"/>
          <w:szCs w:val="20"/>
        </w:rPr>
        <w:t>。</w:t>
      </w:r>
    </w:p>
    <w:p w:rsidR="00593795" w:rsidRPr="0092142E" w:rsidRDefault="000F4B87">
      <w:pPr>
        <w:pStyle w:val="afffff2"/>
        <w:numPr>
          <w:ilvl w:val="3"/>
          <w:numId w:val="32"/>
        </w:numPr>
        <w:spacing w:before="120" w:after="120"/>
        <w:ind w:left="0"/>
      </w:pPr>
      <w:r w:rsidRPr="0092142E">
        <w:rPr>
          <w:rFonts w:hint="eastAsia"/>
        </w:rPr>
        <w:t>普查</w:t>
      </w:r>
    </w:p>
    <w:p w:rsidR="00593795" w:rsidRDefault="000F4B87">
      <w:pPr>
        <w:snapToGrid w:val="0"/>
        <w:spacing w:line="240" w:lineRule="auto"/>
        <w:ind w:firstLineChars="200" w:firstLine="440"/>
        <w:jc w:val="left"/>
        <w:rPr>
          <w:rFonts w:ascii="宋体" w:hAnsi="Times New Roman"/>
          <w:spacing w:val="5"/>
          <w:kern w:val="0"/>
          <w:szCs w:val="20"/>
        </w:rPr>
      </w:pPr>
      <w:r w:rsidRPr="0092142E">
        <w:rPr>
          <w:rFonts w:ascii="宋体" w:hAnsi="Times New Roman" w:hint="eastAsia"/>
          <w:spacing w:val="5"/>
          <w:kern w:val="0"/>
          <w:szCs w:val="20"/>
        </w:rPr>
        <w:t>在辖区橡胶园内，随机边走边观察，可通过捡拾胶园地上的新落叶片，观察落叶上是否有六点始叶螨为害后的后期症状出现，或者是否残留有六点始叶螨的蜕皮。如有，则应留意查看橡胶树上叶片的情况。如发现橡胶树叶片有出现黄叶或疑似六点始叶螨危害状，则剪取出现受害症状的叶片，观察鉴别其是否为六点始叶螨危害。若是，统计六点始叶螨活动虫口数量和有螨害的叶片数量，记录发生面积、橡胶品种（系）、树龄、海拔、立地条件等。调查结果计入表</w:t>
      </w:r>
      <w:r w:rsidRPr="0092142E">
        <w:rPr>
          <w:rFonts w:ascii="宋体" w:hAnsi="Times New Roman" w:hint="eastAsia"/>
          <w:spacing w:val="5"/>
          <w:kern w:val="0"/>
          <w:szCs w:val="20"/>
        </w:rPr>
        <w:t>C.3</w:t>
      </w:r>
      <w:r w:rsidRPr="0092142E">
        <w:rPr>
          <w:rFonts w:ascii="宋体" w:hAnsi="Times New Roman" w:hint="eastAsia"/>
          <w:spacing w:val="5"/>
          <w:kern w:val="0"/>
          <w:szCs w:val="20"/>
        </w:rPr>
        <w:t>和</w:t>
      </w:r>
      <w:r w:rsidRPr="0092142E">
        <w:rPr>
          <w:rFonts w:ascii="宋体" w:hAnsi="Times New Roman" w:hint="eastAsia"/>
          <w:spacing w:val="5"/>
          <w:kern w:val="0"/>
          <w:szCs w:val="20"/>
        </w:rPr>
        <w:t>C.4</w:t>
      </w:r>
      <w:r w:rsidRPr="0092142E">
        <w:rPr>
          <w:rFonts w:ascii="宋体" w:hAnsi="Times New Roman" w:hint="eastAsia"/>
          <w:spacing w:val="5"/>
          <w:kern w:val="0"/>
          <w:szCs w:val="20"/>
        </w:rPr>
        <w:t>中。</w:t>
      </w:r>
    </w:p>
    <w:p w:rsidR="00593795" w:rsidRDefault="000F4B87">
      <w:pPr>
        <w:widowControl/>
        <w:adjustRightInd/>
        <w:spacing w:line="240" w:lineRule="auto"/>
        <w:jc w:val="left"/>
        <w:rPr>
          <w:rFonts w:ascii="宋体" w:hAnsi="Times New Roman"/>
          <w:spacing w:val="5"/>
          <w:kern w:val="0"/>
          <w:szCs w:val="20"/>
        </w:rPr>
      </w:pPr>
      <w:r>
        <w:rPr>
          <w:rFonts w:ascii="宋体" w:hAnsi="Times New Roman"/>
          <w:spacing w:val="5"/>
          <w:kern w:val="0"/>
          <w:szCs w:val="20"/>
        </w:rPr>
        <w:br w:type="page"/>
      </w:r>
    </w:p>
    <w:p w:rsidR="00593795" w:rsidRDefault="00593795">
      <w:pPr>
        <w:pStyle w:val="af9"/>
        <w:rPr>
          <w:vanish w:val="0"/>
          <w:color w:val="000000" w:themeColor="text1"/>
        </w:rPr>
      </w:pPr>
      <w:bookmarkStart w:id="43" w:name="BookMark5"/>
      <w:bookmarkEnd w:id="24"/>
    </w:p>
    <w:p w:rsidR="00593795" w:rsidRDefault="00593795">
      <w:pPr>
        <w:pStyle w:val="aff"/>
        <w:rPr>
          <w:vanish w:val="0"/>
          <w:color w:val="000000" w:themeColor="text1"/>
        </w:rPr>
      </w:pPr>
    </w:p>
    <w:p w:rsidR="00593795" w:rsidRDefault="000F4B87">
      <w:pPr>
        <w:pStyle w:val="aff4"/>
        <w:spacing w:before="60" w:after="120"/>
        <w:ind w:left="-142"/>
        <w:rPr>
          <w:color w:val="000000" w:themeColor="text1"/>
        </w:rPr>
      </w:pPr>
      <w:r>
        <w:rPr>
          <w:color w:val="000000" w:themeColor="text1"/>
        </w:rPr>
        <w:br/>
      </w:r>
      <w:r>
        <w:rPr>
          <w:rFonts w:hint="eastAsia"/>
          <w:color w:val="000000" w:themeColor="text1"/>
        </w:rPr>
        <w:t>（资料性附录）</w:t>
      </w:r>
      <w:r>
        <w:rPr>
          <w:color w:val="000000" w:themeColor="text1"/>
        </w:rPr>
        <w:br/>
      </w:r>
      <w:r>
        <w:rPr>
          <w:rFonts w:hint="eastAsia"/>
          <w:color w:val="000000" w:themeColor="text1"/>
        </w:rPr>
        <w:t>橡胶树六点始叶螨的危害症状识别</w:t>
      </w:r>
    </w:p>
    <w:p w:rsidR="00593795" w:rsidRDefault="000F4B87">
      <w:pPr>
        <w:pStyle w:val="aff5"/>
        <w:spacing w:before="120" w:after="120"/>
        <w:rPr>
          <w:kern w:val="0"/>
        </w:rPr>
      </w:pPr>
      <w:r>
        <w:rPr>
          <w:rFonts w:hint="eastAsia"/>
          <w:color w:val="000000" w:themeColor="text1"/>
        </w:rPr>
        <w:t>橡胶树六点始叶螨的危害症状</w:t>
      </w:r>
      <w:r>
        <w:rPr>
          <w:rFonts w:hint="eastAsia"/>
          <w:color w:val="000000" w:themeColor="text1"/>
        </w:rPr>
        <w:t>识别</w:t>
      </w:r>
    </w:p>
    <w:p w:rsidR="00593795" w:rsidRDefault="000F4B87" w:rsidP="00B62B88">
      <w:pPr>
        <w:widowControl/>
        <w:spacing w:line="240" w:lineRule="auto"/>
        <w:ind w:firstLineChars="196" w:firstLine="412"/>
        <w:jc w:val="left"/>
        <w:rPr>
          <w:rFonts w:ascii="宋体" w:hAnsi="Times New Roman"/>
          <w:color w:val="000000" w:themeColor="text1"/>
          <w:kern w:val="0"/>
          <w:szCs w:val="20"/>
        </w:rPr>
      </w:pPr>
      <w:r>
        <w:rPr>
          <w:rFonts w:ascii="宋体" w:hAnsi="Times New Roman" w:hint="eastAsia"/>
          <w:color w:val="000000" w:themeColor="text1"/>
          <w:kern w:val="0"/>
          <w:szCs w:val="20"/>
        </w:rPr>
        <w:t>六点始叶螨是为害橡胶树最常见的害螨种类，俗称橡胶黄蜘蛛。该虫幼螨、若</w:t>
      </w:r>
      <w:proofErr w:type="gramStart"/>
      <w:r>
        <w:rPr>
          <w:rFonts w:ascii="宋体" w:hAnsi="Times New Roman" w:hint="eastAsia"/>
          <w:color w:val="000000" w:themeColor="text1"/>
          <w:kern w:val="0"/>
          <w:szCs w:val="20"/>
        </w:rPr>
        <w:t>螨</w:t>
      </w:r>
      <w:proofErr w:type="gramEnd"/>
      <w:r>
        <w:rPr>
          <w:rFonts w:ascii="宋体" w:hAnsi="Times New Roman" w:hint="eastAsia"/>
          <w:color w:val="000000" w:themeColor="text1"/>
          <w:kern w:val="0"/>
          <w:szCs w:val="20"/>
        </w:rPr>
        <w:t>、成螨均可造成危害，通常在橡胶叶片背面刺吸叶肉组织，危害初期</w:t>
      </w:r>
      <w:r>
        <w:rPr>
          <w:rFonts w:ascii="宋体" w:hAnsi="Times New Roman"/>
          <w:color w:val="000000" w:themeColor="text1"/>
          <w:kern w:val="0"/>
          <w:szCs w:val="20"/>
        </w:rPr>
        <w:t>表现为沿叶片</w:t>
      </w:r>
      <w:r>
        <w:rPr>
          <w:rFonts w:ascii="宋体" w:hAnsi="Times New Roman" w:hint="eastAsia"/>
          <w:color w:val="000000" w:themeColor="text1"/>
          <w:kern w:val="0"/>
          <w:szCs w:val="20"/>
        </w:rPr>
        <w:t>背面</w:t>
      </w:r>
      <w:r>
        <w:rPr>
          <w:rFonts w:ascii="宋体" w:hAnsi="Times New Roman"/>
          <w:color w:val="000000" w:themeColor="text1"/>
          <w:kern w:val="0"/>
          <w:szCs w:val="20"/>
        </w:rPr>
        <w:t>主脉两侧基部为害，造成黄色甚至褐色斑块，进而继续扩展至侧脉间，甚至蔓延至整个叶片，轻则使叶片退绿</w:t>
      </w:r>
      <w:r>
        <w:rPr>
          <w:rFonts w:ascii="宋体" w:hAnsi="Times New Roman" w:hint="eastAsia"/>
          <w:color w:val="000000" w:themeColor="text1"/>
          <w:kern w:val="0"/>
          <w:szCs w:val="20"/>
        </w:rPr>
        <w:t>、</w:t>
      </w:r>
      <w:r>
        <w:rPr>
          <w:rFonts w:ascii="宋体" w:hAnsi="Times New Roman"/>
          <w:color w:val="000000" w:themeColor="text1"/>
          <w:kern w:val="0"/>
          <w:szCs w:val="20"/>
        </w:rPr>
        <w:t>变黄</w:t>
      </w:r>
      <w:r>
        <w:rPr>
          <w:rFonts w:ascii="宋体" w:hAnsi="Times New Roman" w:hint="eastAsia"/>
          <w:color w:val="000000" w:themeColor="text1"/>
          <w:kern w:val="0"/>
          <w:szCs w:val="20"/>
        </w:rPr>
        <w:t>，影响光合作用，</w:t>
      </w:r>
      <w:r>
        <w:rPr>
          <w:rFonts w:ascii="宋体" w:hAnsi="Times New Roman"/>
          <w:color w:val="000000" w:themeColor="text1"/>
          <w:kern w:val="0"/>
          <w:szCs w:val="20"/>
        </w:rPr>
        <w:t>严重则导致叶片枯黄脱落</w:t>
      </w:r>
      <w:r>
        <w:rPr>
          <w:rFonts w:ascii="宋体" w:hAnsi="Times New Roman" w:hint="eastAsia"/>
          <w:color w:val="000000" w:themeColor="text1"/>
          <w:kern w:val="0"/>
          <w:szCs w:val="20"/>
        </w:rPr>
        <w:t>，</w:t>
      </w:r>
      <w:r>
        <w:rPr>
          <w:rFonts w:ascii="宋体" w:hAnsi="Times New Roman"/>
          <w:color w:val="000000" w:themeColor="text1"/>
          <w:kern w:val="0"/>
          <w:szCs w:val="20"/>
        </w:rPr>
        <w:t>甚至停割</w:t>
      </w:r>
      <w:r>
        <w:rPr>
          <w:rFonts w:ascii="宋体" w:hAnsi="Times New Roman" w:hint="eastAsia"/>
          <w:color w:val="000000" w:themeColor="text1"/>
          <w:kern w:val="0"/>
          <w:szCs w:val="20"/>
        </w:rPr>
        <w:t>，</w:t>
      </w:r>
      <w:r>
        <w:rPr>
          <w:rFonts w:ascii="宋体" w:hAnsi="Times New Roman"/>
          <w:color w:val="000000" w:themeColor="text1"/>
          <w:kern w:val="0"/>
          <w:szCs w:val="20"/>
        </w:rPr>
        <w:t>影响胶乳产量</w:t>
      </w:r>
      <w:r>
        <w:rPr>
          <w:rFonts w:ascii="宋体" w:hAnsi="Times New Roman" w:hint="eastAsia"/>
          <w:color w:val="000000" w:themeColor="text1"/>
          <w:kern w:val="0"/>
          <w:szCs w:val="20"/>
        </w:rPr>
        <w:t>，见图</w:t>
      </w:r>
      <w:r>
        <w:rPr>
          <w:rFonts w:ascii="宋体" w:hAnsi="Times New Roman" w:hint="eastAsia"/>
          <w:color w:val="000000" w:themeColor="text1"/>
          <w:kern w:val="0"/>
          <w:szCs w:val="20"/>
        </w:rPr>
        <w:t>A.1</w:t>
      </w:r>
      <w:r>
        <w:rPr>
          <w:rFonts w:ascii="宋体" w:hAnsi="Times New Roman" w:hint="eastAsia"/>
          <w:spacing w:val="5"/>
          <w:kern w:val="0"/>
          <w:szCs w:val="20"/>
        </w:rPr>
        <w:t>～</w:t>
      </w:r>
      <w:r>
        <w:rPr>
          <w:rFonts w:ascii="宋体" w:hAnsi="Times New Roman" w:hint="eastAsia"/>
          <w:color w:val="000000" w:themeColor="text1"/>
          <w:kern w:val="0"/>
          <w:szCs w:val="20"/>
        </w:rPr>
        <w:t>图</w:t>
      </w:r>
      <w:r>
        <w:rPr>
          <w:rFonts w:ascii="宋体" w:hAnsi="Times New Roman" w:hint="eastAsia"/>
          <w:color w:val="000000" w:themeColor="text1"/>
          <w:kern w:val="0"/>
          <w:szCs w:val="20"/>
        </w:rPr>
        <w:t>A.4</w:t>
      </w:r>
      <w:r>
        <w:rPr>
          <w:rFonts w:ascii="宋体" w:hAnsi="Times New Roman" w:hint="eastAsia"/>
          <w:color w:val="000000" w:themeColor="text1"/>
          <w:kern w:val="0"/>
          <w:szCs w:val="20"/>
        </w:rPr>
        <w:t>。</w:t>
      </w:r>
    </w:p>
    <w:p w:rsidR="00593795" w:rsidRDefault="00593795" w:rsidP="00B62B88">
      <w:pPr>
        <w:widowControl/>
        <w:spacing w:line="240" w:lineRule="auto"/>
        <w:ind w:firstLineChars="196" w:firstLine="412"/>
        <w:jc w:val="left"/>
        <w:rPr>
          <w:rFonts w:ascii="宋体" w:hAnsi="Times New Roman"/>
          <w:color w:val="000000" w:themeColor="text1"/>
          <w:kern w:val="0"/>
          <w:szCs w:val="20"/>
        </w:rPr>
      </w:pPr>
    </w:p>
    <w:p w:rsidR="00593795" w:rsidRDefault="000F4B87">
      <w:pPr>
        <w:shd w:val="clear" w:color="auto" w:fill="FFFFFF"/>
        <w:spacing w:line="300" w:lineRule="auto"/>
        <w:jc w:val="center"/>
        <w:rPr>
          <w:rFonts w:ascii="仿宋" w:eastAsia="仿宋" w:hAnsi="仿宋"/>
          <w:color w:val="000000"/>
          <w:kern w:val="0"/>
          <w:sz w:val="24"/>
        </w:rPr>
      </w:pPr>
      <w:r>
        <w:rPr>
          <w:rFonts w:ascii="仿宋" w:eastAsia="仿宋" w:hAnsi="仿宋"/>
          <w:noProof/>
          <w:color w:val="000000"/>
          <w:kern w:val="0"/>
          <w:sz w:val="24"/>
        </w:rPr>
        <w:drawing>
          <wp:inline distT="0" distB="0" distL="0" distR="0">
            <wp:extent cx="5939790" cy="1637030"/>
            <wp:effectExtent l="0" t="0" r="0" b="0"/>
            <wp:docPr id="4" name="图片 4" descr="D:\相片\六点始叶螨\六点小图标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相片\六点始叶螨\六点小图标注.jp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39790" cy="1637155"/>
                    </a:xfrm>
                    <a:prstGeom prst="rect">
                      <a:avLst/>
                    </a:prstGeom>
                    <a:noFill/>
                    <a:ln>
                      <a:noFill/>
                    </a:ln>
                  </pic:spPr>
                </pic:pic>
              </a:graphicData>
            </a:graphic>
          </wp:inline>
        </w:drawing>
      </w:r>
    </w:p>
    <w:p w:rsidR="00593795" w:rsidRDefault="000F4B87">
      <w:pPr>
        <w:pStyle w:val="afa"/>
        <w:spacing w:before="120" w:after="120"/>
      </w:pPr>
      <w:r>
        <w:t>六点始叶螨的不同虫态</w:t>
      </w:r>
    </w:p>
    <w:p w:rsidR="00593795" w:rsidRDefault="00593795">
      <w:pPr>
        <w:pStyle w:val="affffa"/>
        <w:ind w:firstLine="420"/>
      </w:pPr>
    </w:p>
    <w:p w:rsidR="00593795" w:rsidRDefault="000F4B87">
      <w:pPr>
        <w:widowControl/>
        <w:adjustRightInd/>
        <w:spacing w:line="240" w:lineRule="auto"/>
        <w:jc w:val="center"/>
        <w:rPr>
          <w:color w:val="000000" w:themeColor="text1"/>
        </w:rPr>
      </w:pPr>
      <w:r>
        <w:rPr>
          <w:noProof/>
          <w:color w:val="000000" w:themeColor="text1"/>
        </w:rPr>
        <w:drawing>
          <wp:inline distT="0" distB="0" distL="0" distR="0">
            <wp:extent cx="3641090" cy="2731135"/>
            <wp:effectExtent l="0" t="0" r="0" b="0"/>
            <wp:docPr id="19462" name="Picture 6" descr="http://p0.so.qhmsg.com/bdr/_240_/t015ffe06c6752cd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http://p0.so.qhmsg.com/bdr/_240_/t015ffe06c6752cd315.jp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38423" cy="2728815"/>
                    </a:xfrm>
                    <a:prstGeom prst="rect">
                      <a:avLst/>
                    </a:prstGeom>
                    <a:noFill/>
                    <a:ln>
                      <a:noFill/>
                    </a:ln>
                  </pic:spPr>
                </pic:pic>
              </a:graphicData>
            </a:graphic>
          </wp:inline>
        </w:drawing>
      </w:r>
    </w:p>
    <w:p w:rsidR="00593795" w:rsidRDefault="000F4B87">
      <w:pPr>
        <w:pStyle w:val="afa"/>
        <w:spacing w:before="120" w:after="120"/>
      </w:pPr>
      <w:r>
        <w:t>六点始叶螨</w:t>
      </w:r>
      <w:r>
        <w:rPr>
          <w:rFonts w:hint="eastAsia"/>
        </w:rPr>
        <w:t>危害症状</w:t>
      </w:r>
    </w:p>
    <w:p w:rsidR="00593795" w:rsidRDefault="000F4B87">
      <w:pPr>
        <w:pStyle w:val="affffa"/>
        <w:ind w:firstLine="420"/>
        <w:jc w:val="center"/>
      </w:pPr>
      <w:r>
        <w:rPr>
          <w:noProof/>
        </w:rPr>
        <w:lastRenderedPageBreak/>
        <w:drawing>
          <wp:inline distT="0" distB="0" distL="0" distR="0">
            <wp:extent cx="2809875" cy="3746500"/>
            <wp:effectExtent l="19050" t="0" r="9525" b="0"/>
            <wp:docPr id="5" name="图片 4" descr="D:\照片2021.4\20200426手机照片\Pictures\橡胶叶螨\IMG_20200531_11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照片2021.4\20200426手机照片\Pictures\橡胶叶螨\IMG_20200531_115552.jpg"/>
                    <pic:cNvPicPr>
                      <a:picLocks noChangeAspect="1" noChangeArrowheads="1"/>
                    </pic:cNvPicPr>
                  </pic:nvPicPr>
                  <pic:blipFill>
                    <a:blip r:embed="rId25" cstate="print"/>
                    <a:srcRect/>
                    <a:stretch>
                      <a:fillRect/>
                    </a:stretch>
                  </pic:blipFill>
                  <pic:spPr>
                    <a:xfrm>
                      <a:off x="0" y="0"/>
                      <a:ext cx="2811453" cy="3748604"/>
                    </a:xfrm>
                    <a:prstGeom prst="rect">
                      <a:avLst/>
                    </a:prstGeom>
                    <a:noFill/>
                    <a:ln w="9525">
                      <a:noFill/>
                      <a:miter lim="800000"/>
                      <a:headEnd/>
                      <a:tailEnd/>
                    </a:ln>
                  </pic:spPr>
                </pic:pic>
              </a:graphicData>
            </a:graphic>
          </wp:inline>
        </w:drawing>
      </w:r>
    </w:p>
    <w:p w:rsidR="00593795" w:rsidRDefault="000F4B87">
      <w:pPr>
        <w:pStyle w:val="afa"/>
        <w:spacing w:before="120" w:after="120"/>
      </w:pPr>
      <w:r>
        <w:t>六点始叶螨</w:t>
      </w:r>
      <w:r>
        <w:rPr>
          <w:rFonts w:hint="eastAsia"/>
        </w:rPr>
        <w:t>危害导致叶片枯黄</w:t>
      </w:r>
    </w:p>
    <w:p w:rsidR="00593795" w:rsidRDefault="00593795">
      <w:pPr>
        <w:pStyle w:val="affffa"/>
        <w:ind w:firstLine="420"/>
        <w:jc w:val="center"/>
      </w:pPr>
    </w:p>
    <w:p w:rsidR="00593795" w:rsidRDefault="000F4B87">
      <w:pPr>
        <w:pStyle w:val="affffa"/>
        <w:ind w:firstLine="420"/>
        <w:jc w:val="center"/>
      </w:pPr>
      <w:r>
        <w:rPr>
          <w:noProof/>
        </w:rPr>
        <w:drawing>
          <wp:inline distT="0" distB="0" distL="0" distR="0">
            <wp:extent cx="4714875" cy="3535680"/>
            <wp:effectExtent l="19050" t="0" r="9525" b="0"/>
            <wp:docPr id="6" name="图片 5" descr="D:\照片2021.4\20200426手机照片\Pictures\橡胶叶螨\IMG_20200609_16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照片2021.4\20200426手机照片\Pictures\橡胶叶螨\IMG_20200609_164526.jpg"/>
                    <pic:cNvPicPr>
                      <a:picLocks noChangeAspect="1" noChangeArrowheads="1"/>
                    </pic:cNvPicPr>
                  </pic:nvPicPr>
                  <pic:blipFill>
                    <a:blip r:embed="rId26" cstate="print"/>
                    <a:srcRect/>
                    <a:stretch>
                      <a:fillRect/>
                    </a:stretch>
                  </pic:blipFill>
                  <pic:spPr>
                    <a:xfrm>
                      <a:off x="0" y="0"/>
                      <a:ext cx="4714875" cy="3536157"/>
                    </a:xfrm>
                    <a:prstGeom prst="rect">
                      <a:avLst/>
                    </a:prstGeom>
                    <a:noFill/>
                    <a:ln w="9525">
                      <a:noFill/>
                      <a:miter lim="800000"/>
                      <a:headEnd/>
                      <a:tailEnd/>
                    </a:ln>
                  </pic:spPr>
                </pic:pic>
              </a:graphicData>
            </a:graphic>
          </wp:inline>
        </w:drawing>
      </w:r>
    </w:p>
    <w:p w:rsidR="00593795" w:rsidRDefault="000F4B87">
      <w:pPr>
        <w:pStyle w:val="afa"/>
        <w:spacing w:before="120" w:after="120"/>
      </w:pPr>
      <w:r>
        <w:t>六点始叶螨</w:t>
      </w:r>
      <w:r>
        <w:rPr>
          <w:rFonts w:hint="eastAsia"/>
        </w:rPr>
        <w:t>危害严重导致全园叶片枯黄脱落</w:t>
      </w:r>
    </w:p>
    <w:p w:rsidR="00593795" w:rsidRDefault="00593795">
      <w:pPr>
        <w:shd w:val="clear" w:color="auto" w:fill="FFFFFF"/>
        <w:spacing w:line="240" w:lineRule="auto"/>
        <w:ind w:firstLineChars="200" w:firstLine="420"/>
        <w:jc w:val="center"/>
        <w:rPr>
          <w:color w:val="000000" w:themeColor="text1"/>
        </w:rPr>
      </w:pPr>
    </w:p>
    <w:p w:rsidR="00593795" w:rsidRDefault="000F4B87">
      <w:pPr>
        <w:pStyle w:val="aff4"/>
        <w:spacing w:before="60" w:after="120"/>
        <w:ind w:left="0"/>
        <w:rPr>
          <w:color w:val="000000" w:themeColor="text1"/>
        </w:rPr>
      </w:pPr>
      <w:r>
        <w:rPr>
          <w:color w:val="000000" w:themeColor="text1"/>
        </w:rPr>
        <w:lastRenderedPageBreak/>
        <w:br/>
      </w:r>
      <w:r>
        <w:rPr>
          <w:rFonts w:hint="eastAsia"/>
          <w:color w:val="000000" w:themeColor="text1"/>
        </w:rPr>
        <w:t>（规范性附录）</w:t>
      </w:r>
      <w:r>
        <w:rPr>
          <w:color w:val="000000" w:themeColor="text1"/>
        </w:rPr>
        <w:br/>
      </w:r>
      <w:r>
        <w:rPr>
          <w:rFonts w:hint="eastAsia"/>
          <w:color w:val="000000" w:themeColor="text1"/>
        </w:rPr>
        <w:t>隔行对角取样法</w:t>
      </w:r>
    </w:p>
    <w:p w:rsidR="00593795" w:rsidRDefault="000F4B87">
      <w:pPr>
        <w:pStyle w:val="aff5"/>
        <w:spacing w:before="120" w:after="120"/>
        <w:rPr>
          <w:kern w:val="0"/>
        </w:rPr>
      </w:pPr>
      <w:r>
        <w:rPr>
          <w:rFonts w:hint="eastAsia"/>
          <w:color w:val="000000" w:themeColor="text1"/>
        </w:rPr>
        <w:t>隔行对角取样法</w:t>
      </w:r>
    </w:p>
    <w:p w:rsidR="00593795" w:rsidRDefault="000F4B87">
      <w:pPr>
        <w:widowControl/>
        <w:spacing w:line="240" w:lineRule="auto"/>
        <w:ind w:firstLineChars="196" w:firstLine="392"/>
        <w:jc w:val="left"/>
        <w:rPr>
          <w:rFonts w:ascii="宋体" w:hAnsi="Times New Roman"/>
          <w:color w:val="000000" w:themeColor="text1"/>
          <w:kern w:val="0"/>
          <w:sz w:val="20"/>
          <w:szCs w:val="20"/>
        </w:rPr>
      </w:pPr>
      <w:r>
        <w:rPr>
          <w:rFonts w:ascii="宋体" w:hAnsi="Times New Roman"/>
          <w:color w:val="000000" w:themeColor="text1"/>
          <w:kern w:val="0"/>
          <w:sz w:val="20"/>
          <w:szCs w:val="20"/>
        </w:rPr>
        <w:t>固定监测点的植株取样方法见</w:t>
      </w:r>
      <w:r>
        <w:rPr>
          <w:rFonts w:ascii="宋体" w:hAnsi="Times New Roman" w:hint="eastAsia"/>
          <w:color w:val="000000" w:themeColor="text1"/>
          <w:kern w:val="0"/>
          <w:sz w:val="20"/>
          <w:szCs w:val="20"/>
        </w:rPr>
        <w:t xml:space="preserve"> </w:t>
      </w:r>
      <w:r>
        <w:rPr>
          <w:rFonts w:ascii="宋体" w:hAnsi="Times New Roman" w:hint="eastAsia"/>
          <w:color w:val="000000" w:themeColor="text1"/>
          <w:kern w:val="0"/>
          <w:sz w:val="20"/>
          <w:szCs w:val="20"/>
        </w:rPr>
        <w:t>图</w:t>
      </w:r>
      <w:r>
        <w:rPr>
          <w:rFonts w:ascii="宋体" w:hAnsi="Times New Roman" w:hint="eastAsia"/>
          <w:color w:val="000000" w:themeColor="text1"/>
          <w:kern w:val="0"/>
          <w:sz w:val="20"/>
          <w:szCs w:val="20"/>
        </w:rPr>
        <w:t>B.1</w:t>
      </w:r>
      <w:r>
        <w:rPr>
          <w:rFonts w:ascii="宋体" w:hAnsi="Times New Roman" w:hint="eastAsia"/>
          <w:color w:val="000000" w:themeColor="text1"/>
          <w:kern w:val="0"/>
          <w:sz w:val="20"/>
          <w:szCs w:val="20"/>
        </w:rPr>
        <w:t>。隔行选对角橡胶树植株，并逐一进行编号。</w:t>
      </w:r>
      <w:proofErr w:type="gramStart"/>
      <w:r>
        <w:rPr>
          <w:rFonts w:ascii="宋体" w:hAnsi="Times New Roman" w:hint="eastAsia"/>
          <w:color w:val="000000" w:themeColor="text1"/>
          <w:kern w:val="0"/>
          <w:sz w:val="20"/>
          <w:szCs w:val="20"/>
        </w:rPr>
        <w:t>如遇断树</w:t>
      </w:r>
      <w:proofErr w:type="gramEnd"/>
      <w:r>
        <w:rPr>
          <w:rFonts w:ascii="宋体" w:hAnsi="Times New Roman" w:hint="eastAsia"/>
          <w:color w:val="000000" w:themeColor="text1"/>
          <w:kern w:val="0"/>
          <w:sz w:val="20"/>
          <w:szCs w:val="20"/>
        </w:rPr>
        <w:t>、枯树则不选，顺延至下一编号点，直到选够至所需要的取样植株数量。</w:t>
      </w:r>
    </w:p>
    <w:p w:rsidR="00593795" w:rsidRDefault="00593795">
      <w:pPr>
        <w:widowControl/>
        <w:spacing w:line="240" w:lineRule="auto"/>
        <w:ind w:firstLineChars="196" w:firstLine="392"/>
        <w:jc w:val="left"/>
        <w:rPr>
          <w:rFonts w:ascii="宋体" w:hAnsi="Times New Roman"/>
          <w:color w:val="000000" w:themeColor="text1"/>
          <w:kern w:val="0"/>
          <w:sz w:val="20"/>
          <w:szCs w:val="20"/>
        </w:rPr>
      </w:pPr>
    </w:p>
    <w:p w:rsidR="00593795" w:rsidRDefault="000F4B87">
      <w:pPr>
        <w:widowControl/>
        <w:adjustRightInd/>
        <w:spacing w:line="240" w:lineRule="auto"/>
        <w:jc w:val="left"/>
        <w:rPr>
          <w:color w:val="000000" w:themeColor="text1"/>
        </w:rPr>
      </w:pPr>
      <w:r>
        <w:rPr>
          <w:rFonts w:hint="eastAsia"/>
          <w:noProof/>
          <w:color w:val="000000" w:themeColor="text1"/>
        </w:rPr>
        <w:drawing>
          <wp:inline distT="0" distB="0" distL="0" distR="0">
            <wp:extent cx="5939790" cy="2684145"/>
            <wp:effectExtent l="19050" t="0" r="381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27" cstate="print"/>
                    <a:srcRect/>
                    <a:stretch>
                      <a:fillRect/>
                    </a:stretch>
                  </pic:blipFill>
                  <pic:spPr>
                    <a:xfrm>
                      <a:off x="0" y="0"/>
                      <a:ext cx="5939790" cy="2684610"/>
                    </a:xfrm>
                    <a:prstGeom prst="rect">
                      <a:avLst/>
                    </a:prstGeom>
                    <a:noFill/>
                    <a:ln w="9525">
                      <a:noFill/>
                      <a:miter lim="800000"/>
                      <a:headEnd/>
                      <a:tailEnd/>
                    </a:ln>
                  </pic:spPr>
                </pic:pic>
              </a:graphicData>
            </a:graphic>
          </wp:inline>
        </w:drawing>
      </w:r>
    </w:p>
    <w:p w:rsidR="00593795" w:rsidRDefault="000F4B87">
      <w:pPr>
        <w:pStyle w:val="aff0"/>
        <w:numPr>
          <w:ilvl w:val="0"/>
          <w:numId w:val="0"/>
        </w:numPr>
        <w:spacing w:before="120" w:after="120"/>
        <w:rPr>
          <w:color w:val="000000" w:themeColor="text1"/>
        </w:rPr>
      </w:pPr>
      <w:r>
        <w:rPr>
          <w:rFonts w:hint="eastAsia"/>
          <w:color w:val="000000" w:themeColor="text1"/>
        </w:rPr>
        <w:t>图</w:t>
      </w:r>
      <w:r>
        <w:rPr>
          <w:rFonts w:hint="eastAsia"/>
          <w:color w:val="000000" w:themeColor="text1"/>
        </w:rPr>
        <w:t xml:space="preserve">B.1 </w:t>
      </w:r>
      <w:r>
        <w:rPr>
          <w:rFonts w:hint="eastAsia"/>
          <w:color w:val="000000" w:themeColor="text1"/>
        </w:rPr>
        <w:t>六点始叶螨调查监测隔行对角取样法示意图</w:t>
      </w:r>
    </w:p>
    <w:p w:rsidR="00593795" w:rsidRDefault="00593795">
      <w:pPr>
        <w:widowControl/>
        <w:adjustRightInd/>
        <w:spacing w:line="240" w:lineRule="auto"/>
        <w:jc w:val="left"/>
        <w:rPr>
          <w:color w:val="000000" w:themeColor="text1"/>
        </w:rPr>
      </w:pPr>
    </w:p>
    <w:p w:rsidR="00593795" w:rsidRDefault="000F4B87">
      <w:pPr>
        <w:widowControl/>
        <w:adjustRightInd/>
        <w:spacing w:line="240" w:lineRule="auto"/>
        <w:jc w:val="left"/>
        <w:rPr>
          <w:rFonts w:ascii="宋体" w:hAnsi="Times New Roman"/>
          <w:color w:val="000000" w:themeColor="text1"/>
          <w:kern w:val="0"/>
          <w:szCs w:val="20"/>
        </w:rPr>
      </w:pPr>
      <w:r>
        <w:rPr>
          <w:color w:val="000000" w:themeColor="text1"/>
        </w:rPr>
        <w:br w:type="page"/>
      </w:r>
    </w:p>
    <w:p w:rsidR="00593795" w:rsidRDefault="000F4B87">
      <w:pPr>
        <w:pStyle w:val="aff4"/>
        <w:spacing w:before="60" w:after="120"/>
        <w:ind w:left="0"/>
        <w:rPr>
          <w:color w:val="000000" w:themeColor="text1"/>
        </w:rPr>
      </w:pPr>
      <w:r>
        <w:rPr>
          <w:color w:val="000000" w:themeColor="text1"/>
        </w:rPr>
        <w:lastRenderedPageBreak/>
        <w:br/>
      </w:r>
      <w:r>
        <w:rPr>
          <w:rFonts w:hint="eastAsia"/>
          <w:color w:val="000000" w:themeColor="text1"/>
        </w:rPr>
        <w:t>（规范性附录）</w:t>
      </w:r>
      <w:r>
        <w:rPr>
          <w:color w:val="000000" w:themeColor="text1"/>
        </w:rPr>
        <w:br/>
      </w:r>
      <w:r>
        <w:rPr>
          <w:rFonts w:hint="eastAsia"/>
          <w:color w:val="000000" w:themeColor="text1"/>
        </w:rPr>
        <w:t>橡胶树六点始叶螨调查监测登记表</w:t>
      </w:r>
    </w:p>
    <w:p w:rsidR="00593795" w:rsidRDefault="000F4B87" w:rsidP="00B62B88">
      <w:pPr>
        <w:pStyle w:val="aff5"/>
        <w:widowControl/>
        <w:spacing w:before="120" w:after="120" w:line="300" w:lineRule="auto"/>
        <w:ind w:firstLineChars="196" w:firstLine="412"/>
        <w:jc w:val="left"/>
        <w:rPr>
          <w:kern w:val="0"/>
        </w:rPr>
      </w:pPr>
      <w:r>
        <w:rPr>
          <w:rFonts w:hAnsi="黑体" w:hint="eastAsia"/>
          <w:color w:val="000000" w:themeColor="text1"/>
          <w:kern w:val="0"/>
        </w:rPr>
        <w:t>橡胶树六点始叶螨虫情监测记录表</w:t>
      </w:r>
    </w:p>
    <w:p w:rsidR="00593795" w:rsidRDefault="000F4B87">
      <w:pPr>
        <w:pStyle w:val="affffa"/>
        <w:ind w:firstLineChars="300" w:firstLine="630"/>
        <w:rPr>
          <w:color w:val="000000" w:themeColor="text1"/>
          <w:sz w:val="20"/>
        </w:rPr>
      </w:pPr>
      <w:r>
        <w:rPr>
          <w:rFonts w:hAnsi="黑体" w:hint="eastAsia"/>
          <w:color w:val="000000" w:themeColor="text1"/>
        </w:rPr>
        <w:t>橡胶树六点始叶螨虫情监测记录表</w:t>
      </w:r>
      <w:r>
        <w:rPr>
          <w:rFonts w:hint="eastAsia"/>
          <w:color w:val="000000" w:themeColor="text1"/>
          <w:sz w:val="20"/>
        </w:rPr>
        <w:t>见表</w:t>
      </w:r>
      <w:r>
        <w:rPr>
          <w:rFonts w:hint="eastAsia"/>
          <w:color w:val="000000" w:themeColor="text1"/>
          <w:sz w:val="20"/>
        </w:rPr>
        <w:t>C.1</w:t>
      </w:r>
      <w:r>
        <w:rPr>
          <w:rFonts w:hint="eastAsia"/>
          <w:color w:val="000000" w:themeColor="text1"/>
          <w:sz w:val="20"/>
        </w:rPr>
        <w:t>。</w:t>
      </w:r>
    </w:p>
    <w:p w:rsidR="00593795" w:rsidRDefault="000F4B87">
      <w:pPr>
        <w:pStyle w:val="aff0"/>
        <w:numPr>
          <w:ilvl w:val="0"/>
          <w:numId w:val="0"/>
        </w:numPr>
        <w:spacing w:before="120" w:after="120"/>
        <w:rPr>
          <w:color w:val="000000" w:themeColor="text1"/>
        </w:rPr>
      </w:pPr>
      <w:r>
        <w:rPr>
          <w:rFonts w:hint="eastAsia"/>
          <w:color w:val="000000" w:themeColor="text1"/>
        </w:rPr>
        <w:t>表</w:t>
      </w:r>
      <w:r>
        <w:rPr>
          <w:rFonts w:hint="eastAsia"/>
          <w:color w:val="000000" w:themeColor="text1"/>
        </w:rPr>
        <w:t xml:space="preserve">C.1 </w:t>
      </w:r>
      <w:r>
        <w:rPr>
          <w:rFonts w:hint="eastAsia"/>
          <w:color w:val="000000" w:themeColor="text1"/>
        </w:rPr>
        <w:t>橡胶树六点始叶螨虫情监测记录表</w:t>
      </w:r>
    </w:p>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监测点名称：</w:t>
      </w:r>
      <w:r>
        <w:rPr>
          <w:rFonts w:hAnsi="宋体" w:hint="eastAsia"/>
          <w:color w:val="000000" w:themeColor="text1"/>
          <w:sz w:val="18"/>
          <w:szCs w:val="18"/>
        </w:rPr>
        <w:t xml:space="preserve">                          </w:t>
      </w:r>
      <w:r>
        <w:rPr>
          <w:rFonts w:hAnsi="宋体" w:hint="eastAsia"/>
          <w:color w:val="000000" w:themeColor="text1"/>
          <w:sz w:val="18"/>
          <w:szCs w:val="18"/>
        </w:rPr>
        <w:t>品种：</w:t>
      </w:r>
      <w:r>
        <w:rPr>
          <w:rFonts w:hAnsi="宋体" w:hint="eastAsia"/>
          <w:color w:val="000000" w:themeColor="text1"/>
          <w:sz w:val="18"/>
          <w:szCs w:val="18"/>
        </w:rPr>
        <w:t xml:space="preserve">                      </w:t>
      </w:r>
      <w:r>
        <w:rPr>
          <w:rFonts w:hAnsi="宋体" w:hint="eastAsia"/>
          <w:color w:val="000000" w:themeColor="text1"/>
          <w:sz w:val="18"/>
          <w:szCs w:val="18"/>
        </w:rPr>
        <w:t>树龄：</w:t>
      </w:r>
    </w:p>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物候期：</w:t>
      </w:r>
      <w:r>
        <w:rPr>
          <w:rFonts w:hAnsi="宋体" w:hint="eastAsia"/>
          <w:color w:val="000000" w:themeColor="text1"/>
          <w:sz w:val="18"/>
          <w:szCs w:val="18"/>
        </w:rPr>
        <w:t xml:space="preserve">                              </w:t>
      </w:r>
      <w:r>
        <w:rPr>
          <w:rFonts w:hAnsi="宋体" w:hint="eastAsia"/>
          <w:color w:val="000000" w:themeColor="text1"/>
          <w:sz w:val="18"/>
          <w:szCs w:val="18"/>
        </w:rPr>
        <w:t>海拔：</w:t>
      </w:r>
      <w:r>
        <w:rPr>
          <w:rFonts w:hAnsi="宋体" w:hint="eastAsia"/>
          <w:color w:val="000000" w:themeColor="text1"/>
          <w:sz w:val="18"/>
          <w:szCs w:val="18"/>
        </w:rPr>
        <w:t xml:space="preserve">                      </w:t>
      </w:r>
      <w:r>
        <w:rPr>
          <w:rFonts w:hAnsi="宋体" w:hint="eastAsia"/>
          <w:color w:val="000000" w:themeColor="text1"/>
          <w:sz w:val="18"/>
          <w:szCs w:val="18"/>
        </w:rPr>
        <w:t>立地条件：</w:t>
      </w:r>
    </w:p>
    <w:tbl>
      <w:tblPr>
        <w:tblStyle w:val="afffc"/>
        <w:tblW w:w="0" w:type="auto"/>
        <w:tblInd w:w="420" w:type="dxa"/>
        <w:tblLook w:val="04A0"/>
      </w:tblPr>
      <w:tblGrid>
        <w:gridCol w:w="4575"/>
        <w:gridCol w:w="4575"/>
      </w:tblGrid>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虫情级别</w:t>
            </w:r>
          </w:p>
        </w:tc>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叶片数</w:t>
            </w: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0</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1</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2</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3</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4</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5</w:t>
            </w:r>
            <w:r>
              <w:rPr>
                <w:rFonts w:hAnsi="宋体" w:hint="eastAsia"/>
                <w:color w:val="000000" w:themeColor="text1"/>
                <w:sz w:val="18"/>
                <w:szCs w:val="18"/>
              </w:rPr>
              <w:t>级</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调查总叶片数</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785"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虫情指数</w:t>
            </w:r>
          </w:p>
        </w:tc>
        <w:tc>
          <w:tcPr>
            <w:tcW w:w="4785" w:type="dxa"/>
            <w:vAlign w:val="center"/>
          </w:tcPr>
          <w:p w:rsidR="00593795" w:rsidRDefault="00593795">
            <w:pPr>
              <w:pStyle w:val="affffa"/>
              <w:ind w:firstLineChars="0" w:firstLine="0"/>
              <w:jc w:val="center"/>
              <w:rPr>
                <w:rFonts w:hAnsi="宋体"/>
                <w:color w:val="000000" w:themeColor="text1"/>
                <w:sz w:val="18"/>
                <w:szCs w:val="18"/>
              </w:rPr>
            </w:pPr>
          </w:p>
        </w:tc>
      </w:tr>
    </w:tbl>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调查人：</w:t>
      </w:r>
      <w:r>
        <w:rPr>
          <w:rFonts w:hAnsi="宋体" w:hint="eastAsia"/>
          <w:color w:val="000000" w:themeColor="text1"/>
          <w:sz w:val="18"/>
          <w:szCs w:val="18"/>
        </w:rPr>
        <w:t xml:space="preserve">                                                   </w:t>
      </w:r>
      <w:r>
        <w:rPr>
          <w:rFonts w:hAnsi="宋体" w:hint="eastAsia"/>
          <w:color w:val="000000" w:themeColor="text1"/>
          <w:sz w:val="18"/>
          <w:szCs w:val="18"/>
        </w:rPr>
        <w:t>日期：</w:t>
      </w:r>
      <w:r>
        <w:rPr>
          <w:rFonts w:hAnsi="宋体" w:hint="eastAsia"/>
          <w:color w:val="000000" w:themeColor="text1"/>
          <w:sz w:val="18"/>
          <w:szCs w:val="18"/>
        </w:rPr>
        <w:t xml:space="preserve">    </w:t>
      </w:r>
      <w:r>
        <w:rPr>
          <w:rFonts w:hAnsi="宋体" w:hint="eastAsia"/>
          <w:color w:val="000000" w:themeColor="text1"/>
          <w:sz w:val="18"/>
          <w:szCs w:val="18"/>
        </w:rPr>
        <w:t>年</w:t>
      </w:r>
      <w:r>
        <w:rPr>
          <w:rFonts w:hAnsi="宋体" w:hint="eastAsia"/>
          <w:color w:val="000000" w:themeColor="text1"/>
          <w:sz w:val="18"/>
          <w:szCs w:val="18"/>
        </w:rPr>
        <w:t xml:space="preserve">   </w:t>
      </w:r>
      <w:r>
        <w:rPr>
          <w:rFonts w:hAnsi="宋体" w:hint="eastAsia"/>
          <w:color w:val="000000" w:themeColor="text1"/>
          <w:sz w:val="18"/>
          <w:szCs w:val="18"/>
        </w:rPr>
        <w:t>月</w:t>
      </w:r>
      <w:r>
        <w:rPr>
          <w:rFonts w:hAnsi="宋体" w:hint="eastAsia"/>
          <w:color w:val="000000" w:themeColor="text1"/>
          <w:sz w:val="18"/>
          <w:szCs w:val="18"/>
        </w:rPr>
        <w:t xml:space="preserve">    </w:t>
      </w:r>
      <w:r>
        <w:rPr>
          <w:rFonts w:hAnsi="宋体" w:hint="eastAsia"/>
          <w:color w:val="000000" w:themeColor="text1"/>
          <w:sz w:val="18"/>
          <w:szCs w:val="18"/>
        </w:rPr>
        <w:t>日</w:t>
      </w:r>
    </w:p>
    <w:p w:rsidR="00593795" w:rsidRDefault="000F4B87" w:rsidP="00B62B88">
      <w:pPr>
        <w:pStyle w:val="aff5"/>
        <w:widowControl/>
        <w:spacing w:before="120" w:after="120" w:line="300" w:lineRule="auto"/>
        <w:ind w:firstLineChars="196" w:firstLine="412"/>
        <w:jc w:val="left"/>
        <w:rPr>
          <w:kern w:val="0"/>
        </w:rPr>
      </w:pPr>
      <w:r>
        <w:rPr>
          <w:rFonts w:hAnsi="黑体" w:hint="eastAsia"/>
          <w:color w:val="000000" w:themeColor="text1"/>
          <w:kern w:val="0"/>
        </w:rPr>
        <w:t>橡胶树六点始叶螨虫情监测统计表</w:t>
      </w:r>
    </w:p>
    <w:p w:rsidR="00593795" w:rsidRDefault="000F4B87" w:rsidP="00B62B88">
      <w:pPr>
        <w:widowControl/>
        <w:spacing w:line="240" w:lineRule="auto"/>
        <w:ind w:firstLineChars="396" w:firstLine="832"/>
        <w:jc w:val="left"/>
        <w:rPr>
          <w:rFonts w:ascii="宋体" w:hAnsi="Times New Roman"/>
          <w:color w:val="000000" w:themeColor="text1"/>
          <w:kern w:val="0"/>
          <w:szCs w:val="20"/>
        </w:rPr>
      </w:pPr>
      <w:r>
        <w:rPr>
          <w:rFonts w:hAnsi="黑体" w:hint="eastAsia"/>
          <w:color w:val="000000" w:themeColor="text1"/>
          <w:kern w:val="0"/>
        </w:rPr>
        <w:t>橡胶树六点始叶螨虫情监测统计表</w:t>
      </w:r>
      <w:r>
        <w:rPr>
          <w:rFonts w:ascii="宋体" w:hAnsi="Times New Roman" w:hint="eastAsia"/>
          <w:color w:val="000000" w:themeColor="text1"/>
          <w:kern w:val="0"/>
          <w:szCs w:val="20"/>
        </w:rPr>
        <w:t>见表</w:t>
      </w:r>
      <w:r>
        <w:rPr>
          <w:rFonts w:ascii="宋体" w:hAnsi="Times New Roman" w:hint="eastAsia"/>
          <w:color w:val="000000" w:themeColor="text1"/>
          <w:kern w:val="0"/>
          <w:szCs w:val="20"/>
        </w:rPr>
        <w:t>C.2</w:t>
      </w:r>
      <w:r>
        <w:rPr>
          <w:rFonts w:ascii="宋体" w:hAnsi="Times New Roman" w:hint="eastAsia"/>
          <w:color w:val="000000" w:themeColor="text1"/>
          <w:kern w:val="0"/>
          <w:szCs w:val="20"/>
        </w:rPr>
        <w:t>。</w:t>
      </w:r>
    </w:p>
    <w:p w:rsidR="00593795" w:rsidRDefault="000F4B87">
      <w:pPr>
        <w:pStyle w:val="aff0"/>
        <w:numPr>
          <w:ilvl w:val="0"/>
          <w:numId w:val="0"/>
        </w:numPr>
        <w:spacing w:before="120" w:after="120"/>
        <w:rPr>
          <w:rFonts w:hAnsi="黑体"/>
          <w:color w:val="000000" w:themeColor="text1"/>
          <w:kern w:val="0"/>
        </w:rPr>
      </w:pPr>
      <w:r>
        <w:rPr>
          <w:rFonts w:hint="eastAsia"/>
          <w:color w:val="000000" w:themeColor="text1"/>
        </w:rPr>
        <w:t>表</w:t>
      </w:r>
      <w:r>
        <w:rPr>
          <w:rFonts w:hint="eastAsia"/>
          <w:color w:val="000000" w:themeColor="text1"/>
        </w:rPr>
        <w:t xml:space="preserve">C.2 </w:t>
      </w:r>
      <w:r>
        <w:rPr>
          <w:rFonts w:hAnsi="黑体" w:hint="eastAsia"/>
          <w:color w:val="000000" w:themeColor="text1"/>
          <w:kern w:val="0"/>
        </w:rPr>
        <w:t>橡胶树六点始叶螨虫情监测统计表</w:t>
      </w:r>
    </w:p>
    <w:p w:rsidR="00593795" w:rsidRDefault="000F4B87">
      <w:pPr>
        <w:pStyle w:val="affffa"/>
        <w:ind w:firstLine="360"/>
        <w:rPr>
          <w:rFonts w:hAnsi="宋体"/>
          <w:sz w:val="18"/>
          <w:szCs w:val="18"/>
        </w:rPr>
      </w:pPr>
      <w:r>
        <w:rPr>
          <w:rFonts w:hAnsi="宋体" w:hint="eastAsia"/>
          <w:sz w:val="18"/>
          <w:szCs w:val="18"/>
        </w:rPr>
        <w:t>记录人：</w:t>
      </w:r>
    </w:p>
    <w:tbl>
      <w:tblPr>
        <w:tblStyle w:val="afffc"/>
        <w:tblW w:w="0" w:type="auto"/>
        <w:tblInd w:w="420" w:type="dxa"/>
        <w:tblLook w:val="04A0"/>
      </w:tblPr>
      <w:tblGrid>
        <w:gridCol w:w="857"/>
        <w:gridCol w:w="848"/>
        <w:gridCol w:w="849"/>
        <w:gridCol w:w="800"/>
        <w:gridCol w:w="800"/>
        <w:gridCol w:w="898"/>
        <w:gridCol w:w="752"/>
        <w:gridCol w:w="873"/>
        <w:gridCol w:w="873"/>
        <w:gridCol w:w="800"/>
        <w:gridCol w:w="800"/>
      </w:tblGrid>
      <w:tr w:rsidR="00593795">
        <w:tc>
          <w:tcPr>
            <w:tcW w:w="857"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日期</w:t>
            </w:r>
          </w:p>
        </w:tc>
        <w:tc>
          <w:tcPr>
            <w:tcW w:w="848"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监测站</w:t>
            </w:r>
          </w:p>
        </w:tc>
        <w:tc>
          <w:tcPr>
            <w:tcW w:w="849"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监测点</w:t>
            </w:r>
          </w:p>
        </w:tc>
        <w:tc>
          <w:tcPr>
            <w:tcW w:w="800"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立地</w:t>
            </w:r>
          </w:p>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条件</w:t>
            </w:r>
          </w:p>
        </w:tc>
        <w:tc>
          <w:tcPr>
            <w:tcW w:w="800"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品种</w:t>
            </w:r>
          </w:p>
        </w:tc>
        <w:tc>
          <w:tcPr>
            <w:tcW w:w="898"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树龄（年）</w:t>
            </w:r>
          </w:p>
        </w:tc>
        <w:tc>
          <w:tcPr>
            <w:tcW w:w="75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物候期</w:t>
            </w:r>
          </w:p>
        </w:tc>
        <w:tc>
          <w:tcPr>
            <w:tcW w:w="873"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海拔（</w:t>
            </w:r>
            <w:r>
              <w:rPr>
                <w:rFonts w:hAnsi="宋体" w:hint="eastAsia"/>
                <w:color w:val="000000" w:themeColor="text1"/>
                <w:sz w:val="18"/>
                <w:szCs w:val="18"/>
              </w:rPr>
              <w:t>m</w:t>
            </w:r>
            <w:r>
              <w:rPr>
                <w:rFonts w:hAnsi="宋体" w:hint="eastAsia"/>
                <w:color w:val="000000" w:themeColor="text1"/>
                <w:sz w:val="18"/>
                <w:szCs w:val="18"/>
              </w:rPr>
              <w:t>）</w:t>
            </w:r>
          </w:p>
        </w:tc>
        <w:tc>
          <w:tcPr>
            <w:tcW w:w="873" w:type="dxa"/>
            <w:vAlign w:val="center"/>
          </w:tcPr>
          <w:p w:rsidR="00593795" w:rsidRDefault="000F4B87">
            <w:pPr>
              <w:pStyle w:val="affffa"/>
              <w:ind w:firstLineChars="0" w:firstLine="0"/>
              <w:jc w:val="center"/>
              <w:rPr>
                <w:rFonts w:hAnsi="宋体"/>
                <w:color w:val="000000" w:themeColor="text1"/>
                <w:sz w:val="18"/>
                <w:szCs w:val="18"/>
              </w:rPr>
            </w:pPr>
            <w:proofErr w:type="gramStart"/>
            <w:r>
              <w:rPr>
                <w:rFonts w:hAnsi="宋体" w:hint="eastAsia"/>
                <w:color w:val="000000" w:themeColor="text1"/>
                <w:sz w:val="18"/>
                <w:szCs w:val="18"/>
              </w:rPr>
              <w:t>螨</w:t>
            </w:r>
            <w:proofErr w:type="gramEnd"/>
            <w:r>
              <w:rPr>
                <w:rFonts w:hAnsi="宋体" w:hint="eastAsia"/>
                <w:color w:val="000000" w:themeColor="text1"/>
                <w:sz w:val="18"/>
                <w:szCs w:val="18"/>
              </w:rPr>
              <w:t>叶率（</w:t>
            </w:r>
            <w:r>
              <w:rPr>
                <w:rFonts w:hAnsi="宋体" w:hint="eastAsia"/>
                <w:color w:val="000000" w:themeColor="text1"/>
                <w:sz w:val="18"/>
                <w:szCs w:val="18"/>
              </w:rPr>
              <w:t>%</w:t>
            </w:r>
            <w:r>
              <w:rPr>
                <w:rFonts w:hAnsi="宋体" w:hint="eastAsia"/>
                <w:color w:val="000000" w:themeColor="text1"/>
                <w:sz w:val="18"/>
                <w:szCs w:val="18"/>
              </w:rPr>
              <w:t>）</w:t>
            </w:r>
          </w:p>
        </w:tc>
        <w:tc>
          <w:tcPr>
            <w:tcW w:w="800"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植株受害程度</w:t>
            </w:r>
          </w:p>
        </w:tc>
        <w:tc>
          <w:tcPr>
            <w:tcW w:w="800"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平均虫情指数</w:t>
            </w:r>
          </w:p>
        </w:tc>
      </w:tr>
      <w:tr w:rsidR="00593795">
        <w:tc>
          <w:tcPr>
            <w:tcW w:w="857" w:type="dxa"/>
            <w:vMerge w:val="restart"/>
            <w:vAlign w:val="center"/>
          </w:tcPr>
          <w:p w:rsidR="00593795" w:rsidRDefault="00593795">
            <w:pPr>
              <w:pStyle w:val="affffa"/>
              <w:ind w:firstLineChars="0" w:firstLine="0"/>
              <w:jc w:val="center"/>
              <w:rPr>
                <w:rFonts w:hAnsi="宋体"/>
                <w:color w:val="000000" w:themeColor="text1"/>
                <w:sz w:val="18"/>
                <w:szCs w:val="18"/>
              </w:rPr>
            </w:pPr>
          </w:p>
        </w:tc>
        <w:tc>
          <w:tcPr>
            <w:tcW w:w="848" w:type="dxa"/>
            <w:vMerge w:val="restart"/>
            <w:vAlign w:val="center"/>
          </w:tcPr>
          <w:p w:rsidR="00593795" w:rsidRDefault="00593795">
            <w:pPr>
              <w:pStyle w:val="affffa"/>
              <w:ind w:firstLineChars="0" w:firstLine="0"/>
              <w:jc w:val="center"/>
              <w:rPr>
                <w:rFonts w:hAnsi="宋体"/>
                <w:color w:val="000000" w:themeColor="text1"/>
                <w:sz w:val="18"/>
                <w:szCs w:val="18"/>
              </w:rPr>
            </w:pPr>
          </w:p>
        </w:tc>
        <w:tc>
          <w:tcPr>
            <w:tcW w:w="849"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857" w:type="dxa"/>
            <w:vMerge/>
            <w:vAlign w:val="center"/>
          </w:tcPr>
          <w:p w:rsidR="00593795" w:rsidRDefault="00593795">
            <w:pPr>
              <w:pStyle w:val="affffa"/>
              <w:ind w:firstLineChars="0" w:firstLine="0"/>
              <w:jc w:val="center"/>
              <w:rPr>
                <w:rFonts w:hAnsi="宋体"/>
                <w:color w:val="000000" w:themeColor="text1"/>
                <w:sz w:val="18"/>
                <w:szCs w:val="18"/>
              </w:rPr>
            </w:pPr>
          </w:p>
        </w:tc>
        <w:tc>
          <w:tcPr>
            <w:tcW w:w="848" w:type="dxa"/>
            <w:vMerge/>
            <w:vAlign w:val="center"/>
          </w:tcPr>
          <w:p w:rsidR="00593795" w:rsidRDefault="00593795">
            <w:pPr>
              <w:pStyle w:val="affffa"/>
              <w:ind w:firstLineChars="0" w:firstLine="0"/>
              <w:jc w:val="center"/>
              <w:rPr>
                <w:rFonts w:hAnsi="宋体"/>
                <w:color w:val="000000" w:themeColor="text1"/>
                <w:sz w:val="18"/>
                <w:szCs w:val="18"/>
              </w:rPr>
            </w:pPr>
          </w:p>
        </w:tc>
        <w:tc>
          <w:tcPr>
            <w:tcW w:w="849"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857" w:type="dxa"/>
            <w:vMerge/>
            <w:vAlign w:val="center"/>
          </w:tcPr>
          <w:p w:rsidR="00593795" w:rsidRDefault="00593795">
            <w:pPr>
              <w:pStyle w:val="affffa"/>
              <w:ind w:firstLineChars="0" w:firstLine="0"/>
              <w:jc w:val="center"/>
              <w:rPr>
                <w:rFonts w:hAnsi="宋体"/>
                <w:color w:val="000000" w:themeColor="text1"/>
                <w:sz w:val="18"/>
                <w:szCs w:val="18"/>
              </w:rPr>
            </w:pPr>
          </w:p>
        </w:tc>
        <w:tc>
          <w:tcPr>
            <w:tcW w:w="848" w:type="dxa"/>
            <w:vMerge/>
            <w:vAlign w:val="center"/>
          </w:tcPr>
          <w:p w:rsidR="00593795" w:rsidRDefault="00593795">
            <w:pPr>
              <w:pStyle w:val="affffa"/>
              <w:ind w:firstLineChars="0" w:firstLine="0"/>
              <w:jc w:val="center"/>
              <w:rPr>
                <w:rFonts w:hAnsi="宋体"/>
                <w:color w:val="000000" w:themeColor="text1"/>
                <w:sz w:val="18"/>
                <w:szCs w:val="18"/>
              </w:rPr>
            </w:pPr>
          </w:p>
        </w:tc>
        <w:tc>
          <w:tcPr>
            <w:tcW w:w="849"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857" w:type="dxa"/>
            <w:vMerge w:val="restar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848" w:type="dxa"/>
            <w:vMerge w:val="restar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849"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857" w:type="dxa"/>
            <w:vMerge/>
            <w:vAlign w:val="center"/>
          </w:tcPr>
          <w:p w:rsidR="00593795" w:rsidRDefault="00593795">
            <w:pPr>
              <w:pStyle w:val="affffa"/>
              <w:ind w:firstLineChars="0" w:firstLine="0"/>
              <w:jc w:val="center"/>
              <w:rPr>
                <w:rFonts w:hAnsi="宋体"/>
                <w:color w:val="000000" w:themeColor="text1"/>
                <w:sz w:val="18"/>
                <w:szCs w:val="18"/>
              </w:rPr>
            </w:pPr>
          </w:p>
        </w:tc>
        <w:tc>
          <w:tcPr>
            <w:tcW w:w="848" w:type="dxa"/>
            <w:vMerge/>
            <w:vAlign w:val="center"/>
          </w:tcPr>
          <w:p w:rsidR="00593795" w:rsidRDefault="00593795">
            <w:pPr>
              <w:pStyle w:val="affffa"/>
              <w:ind w:firstLineChars="0" w:firstLine="0"/>
              <w:jc w:val="center"/>
              <w:rPr>
                <w:rFonts w:hAnsi="宋体"/>
                <w:color w:val="000000" w:themeColor="text1"/>
                <w:sz w:val="18"/>
                <w:szCs w:val="18"/>
              </w:rPr>
            </w:pPr>
          </w:p>
        </w:tc>
        <w:tc>
          <w:tcPr>
            <w:tcW w:w="849"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857" w:type="dxa"/>
            <w:vMerge/>
            <w:vAlign w:val="center"/>
          </w:tcPr>
          <w:p w:rsidR="00593795" w:rsidRDefault="00593795">
            <w:pPr>
              <w:pStyle w:val="affffa"/>
              <w:ind w:firstLineChars="0" w:firstLine="0"/>
              <w:jc w:val="center"/>
              <w:rPr>
                <w:rFonts w:hAnsi="宋体"/>
                <w:color w:val="000000" w:themeColor="text1"/>
                <w:sz w:val="18"/>
                <w:szCs w:val="18"/>
              </w:rPr>
            </w:pPr>
          </w:p>
        </w:tc>
        <w:tc>
          <w:tcPr>
            <w:tcW w:w="848" w:type="dxa"/>
            <w:vMerge/>
            <w:vAlign w:val="center"/>
          </w:tcPr>
          <w:p w:rsidR="00593795" w:rsidRDefault="00593795">
            <w:pPr>
              <w:pStyle w:val="affffa"/>
              <w:ind w:firstLineChars="0" w:firstLine="0"/>
              <w:jc w:val="center"/>
              <w:rPr>
                <w:rFonts w:hAnsi="宋体"/>
                <w:color w:val="000000" w:themeColor="text1"/>
                <w:sz w:val="18"/>
                <w:szCs w:val="18"/>
              </w:rPr>
            </w:pPr>
          </w:p>
        </w:tc>
        <w:tc>
          <w:tcPr>
            <w:tcW w:w="849"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98" w:type="dxa"/>
            <w:vAlign w:val="center"/>
          </w:tcPr>
          <w:p w:rsidR="00593795" w:rsidRDefault="00593795">
            <w:pPr>
              <w:pStyle w:val="affffa"/>
              <w:ind w:firstLineChars="0" w:firstLine="0"/>
              <w:jc w:val="center"/>
              <w:rPr>
                <w:rFonts w:hAnsi="宋体"/>
                <w:color w:val="000000" w:themeColor="text1"/>
                <w:sz w:val="18"/>
                <w:szCs w:val="18"/>
              </w:rPr>
            </w:pPr>
          </w:p>
        </w:tc>
        <w:tc>
          <w:tcPr>
            <w:tcW w:w="752"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73"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c>
          <w:tcPr>
            <w:tcW w:w="800" w:type="dxa"/>
            <w:vAlign w:val="center"/>
          </w:tcPr>
          <w:p w:rsidR="00593795" w:rsidRDefault="00593795">
            <w:pPr>
              <w:pStyle w:val="affffa"/>
              <w:ind w:firstLineChars="0" w:firstLine="0"/>
              <w:jc w:val="center"/>
              <w:rPr>
                <w:rFonts w:hAnsi="宋体"/>
                <w:color w:val="000000" w:themeColor="text1"/>
                <w:sz w:val="18"/>
                <w:szCs w:val="18"/>
              </w:rPr>
            </w:pPr>
          </w:p>
        </w:tc>
      </w:tr>
    </w:tbl>
    <w:p w:rsidR="00593795" w:rsidRDefault="000F4B87">
      <w:pPr>
        <w:pStyle w:val="aff5"/>
        <w:spacing w:before="120" w:after="120"/>
        <w:ind w:left="420"/>
      </w:pPr>
      <w:r>
        <w:rPr>
          <w:rFonts w:hAnsi="黑体" w:hint="eastAsia"/>
          <w:color w:val="000000" w:themeColor="text1"/>
          <w:kern w:val="0"/>
        </w:rPr>
        <w:t>橡胶树六点始叶螨虫情普查记录表</w:t>
      </w:r>
    </w:p>
    <w:p w:rsidR="00593795" w:rsidRDefault="000F4B87" w:rsidP="00B62B88">
      <w:pPr>
        <w:widowControl/>
        <w:spacing w:line="240" w:lineRule="auto"/>
        <w:ind w:firstLineChars="396" w:firstLine="832"/>
        <w:jc w:val="left"/>
        <w:rPr>
          <w:rFonts w:ascii="宋体" w:hAnsi="Times New Roman"/>
          <w:color w:val="000000" w:themeColor="text1"/>
          <w:kern w:val="0"/>
          <w:szCs w:val="20"/>
        </w:rPr>
      </w:pPr>
      <w:r>
        <w:rPr>
          <w:rFonts w:hAnsi="黑体" w:hint="eastAsia"/>
          <w:color w:val="000000" w:themeColor="text1"/>
          <w:kern w:val="0"/>
        </w:rPr>
        <w:t>橡胶树六点始叶螨虫情普查记录表</w:t>
      </w:r>
      <w:r>
        <w:rPr>
          <w:rFonts w:ascii="宋体" w:hAnsi="Times New Roman" w:hint="eastAsia"/>
          <w:color w:val="000000" w:themeColor="text1"/>
          <w:kern w:val="0"/>
          <w:szCs w:val="20"/>
        </w:rPr>
        <w:t>见表</w:t>
      </w:r>
      <w:r>
        <w:rPr>
          <w:rFonts w:ascii="宋体" w:hAnsi="Times New Roman" w:hint="eastAsia"/>
          <w:color w:val="000000" w:themeColor="text1"/>
          <w:kern w:val="0"/>
          <w:szCs w:val="20"/>
        </w:rPr>
        <w:t>C.3</w:t>
      </w:r>
      <w:r>
        <w:rPr>
          <w:rFonts w:ascii="宋体" w:hAnsi="Times New Roman" w:hint="eastAsia"/>
          <w:color w:val="000000" w:themeColor="text1"/>
          <w:kern w:val="0"/>
          <w:szCs w:val="20"/>
        </w:rPr>
        <w:t>。</w:t>
      </w:r>
    </w:p>
    <w:p w:rsidR="00593795" w:rsidRDefault="000F4B87">
      <w:pPr>
        <w:pStyle w:val="aff0"/>
        <w:numPr>
          <w:ilvl w:val="0"/>
          <w:numId w:val="0"/>
        </w:numPr>
        <w:spacing w:before="120" w:after="120"/>
        <w:rPr>
          <w:rFonts w:hAnsi="黑体"/>
          <w:color w:val="000000" w:themeColor="text1"/>
          <w:kern w:val="0"/>
        </w:rPr>
      </w:pPr>
      <w:r>
        <w:rPr>
          <w:rFonts w:hint="eastAsia"/>
          <w:color w:val="000000" w:themeColor="text1"/>
        </w:rPr>
        <w:t>表</w:t>
      </w:r>
      <w:r>
        <w:rPr>
          <w:rFonts w:hint="eastAsia"/>
          <w:color w:val="000000" w:themeColor="text1"/>
        </w:rPr>
        <w:t xml:space="preserve">C.3 </w:t>
      </w:r>
      <w:r>
        <w:rPr>
          <w:rFonts w:hAnsi="黑体" w:hint="eastAsia"/>
          <w:color w:val="000000" w:themeColor="text1"/>
          <w:kern w:val="0"/>
        </w:rPr>
        <w:t>橡胶树六点始叶螨虫情普查记录表</w:t>
      </w:r>
    </w:p>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普查点：</w:t>
      </w:r>
      <w:r>
        <w:rPr>
          <w:rFonts w:hAnsi="宋体" w:hint="eastAsia"/>
          <w:color w:val="000000" w:themeColor="text1"/>
          <w:sz w:val="18"/>
          <w:szCs w:val="18"/>
        </w:rPr>
        <w:t xml:space="preserve">                            </w:t>
      </w:r>
      <w:r>
        <w:rPr>
          <w:rFonts w:hAnsi="宋体" w:hint="eastAsia"/>
          <w:color w:val="000000" w:themeColor="text1"/>
          <w:sz w:val="18"/>
          <w:szCs w:val="18"/>
        </w:rPr>
        <w:t>品种：</w:t>
      </w:r>
      <w:r>
        <w:rPr>
          <w:rFonts w:hAnsi="宋体" w:hint="eastAsia"/>
          <w:color w:val="000000" w:themeColor="text1"/>
          <w:sz w:val="18"/>
          <w:szCs w:val="18"/>
        </w:rPr>
        <w:t xml:space="preserve">                </w:t>
      </w:r>
      <w:r>
        <w:rPr>
          <w:rFonts w:hAnsi="宋体" w:hint="eastAsia"/>
          <w:color w:val="000000" w:themeColor="text1"/>
          <w:sz w:val="18"/>
          <w:szCs w:val="18"/>
        </w:rPr>
        <w:t xml:space="preserve">          </w:t>
      </w:r>
      <w:r>
        <w:rPr>
          <w:rFonts w:hAnsi="宋体" w:hint="eastAsia"/>
          <w:color w:val="000000" w:themeColor="text1"/>
          <w:sz w:val="18"/>
          <w:szCs w:val="18"/>
        </w:rPr>
        <w:t>树龄：</w:t>
      </w:r>
    </w:p>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物候期：</w:t>
      </w:r>
      <w:r>
        <w:rPr>
          <w:rFonts w:hAnsi="宋体" w:hint="eastAsia"/>
          <w:color w:val="000000" w:themeColor="text1"/>
          <w:sz w:val="18"/>
          <w:szCs w:val="18"/>
        </w:rPr>
        <w:t xml:space="preserve">                            </w:t>
      </w:r>
      <w:r>
        <w:rPr>
          <w:rFonts w:hAnsi="宋体" w:hint="eastAsia"/>
          <w:color w:val="000000" w:themeColor="text1"/>
          <w:sz w:val="18"/>
          <w:szCs w:val="18"/>
        </w:rPr>
        <w:t>海拔：</w:t>
      </w:r>
      <w:r>
        <w:rPr>
          <w:rFonts w:hAnsi="宋体" w:hint="eastAsia"/>
          <w:color w:val="000000" w:themeColor="text1"/>
          <w:sz w:val="18"/>
          <w:szCs w:val="18"/>
        </w:rPr>
        <w:t xml:space="preserve">                          </w:t>
      </w:r>
      <w:r>
        <w:rPr>
          <w:rFonts w:hAnsi="宋体" w:hint="eastAsia"/>
          <w:color w:val="000000" w:themeColor="text1"/>
          <w:sz w:val="18"/>
          <w:szCs w:val="18"/>
        </w:rPr>
        <w:t>立地条件：</w:t>
      </w:r>
    </w:p>
    <w:tbl>
      <w:tblPr>
        <w:tblStyle w:val="afffc"/>
        <w:tblW w:w="0" w:type="auto"/>
        <w:tblInd w:w="420" w:type="dxa"/>
        <w:tblLook w:val="04A0"/>
      </w:tblPr>
      <w:tblGrid>
        <w:gridCol w:w="4592"/>
        <w:gridCol w:w="4558"/>
      </w:tblGrid>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调查总面积（</w:t>
            </w:r>
            <w:r>
              <w:rPr>
                <w:rFonts w:hAnsi="宋体" w:hint="eastAsia"/>
                <w:color w:val="000000" w:themeColor="text1"/>
                <w:sz w:val="18"/>
                <w:szCs w:val="18"/>
              </w:rPr>
              <w:t>hm</w:t>
            </w:r>
            <w:r>
              <w:rPr>
                <w:rFonts w:hAnsi="宋体" w:hint="eastAsia"/>
                <w:color w:val="000000" w:themeColor="text1"/>
                <w:sz w:val="18"/>
                <w:szCs w:val="18"/>
                <w:vertAlign w:val="superscript"/>
              </w:rPr>
              <w:t>2</w:t>
            </w:r>
            <w:r>
              <w:rPr>
                <w:rFonts w:hAnsi="宋体" w:hint="eastAsia"/>
                <w:color w:val="000000" w:themeColor="text1"/>
                <w:sz w:val="18"/>
                <w:szCs w:val="18"/>
              </w:rPr>
              <w:t>）</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发生面积（</w:t>
            </w:r>
            <w:r>
              <w:rPr>
                <w:rFonts w:hAnsi="宋体" w:hint="eastAsia"/>
                <w:color w:val="000000" w:themeColor="text1"/>
                <w:sz w:val="18"/>
                <w:szCs w:val="18"/>
              </w:rPr>
              <w:t>hm</w:t>
            </w:r>
            <w:r>
              <w:rPr>
                <w:rFonts w:hAnsi="宋体" w:hint="eastAsia"/>
                <w:color w:val="000000" w:themeColor="text1"/>
                <w:sz w:val="18"/>
                <w:szCs w:val="18"/>
                <w:vertAlign w:val="superscript"/>
              </w:rPr>
              <w:t>2</w:t>
            </w:r>
            <w:r>
              <w:rPr>
                <w:rFonts w:hAnsi="宋体" w:hint="eastAsia"/>
                <w:color w:val="000000" w:themeColor="text1"/>
                <w:sz w:val="18"/>
                <w:szCs w:val="18"/>
              </w:rPr>
              <w:t>）</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调查总株数</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调查总叶片数</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proofErr w:type="gramStart"/>
            <w:r>
              <w:rPr>
                <w:rFonts w:hAnsi="宋体" w:hint="eastAsia"/>
                <w:color w:val="000000" w:themeColor="text1"/>
                <w:sz w:val="18"/>
                <w:szCs w:val="18"/>
              </w:rPr>
              <w:t>螨</w:t>
            </w:r>
            <w:proofErr w:type="gramEnd"/>
            <w:r>
              <w:rPr>
                <w:rFonts w:hAnsi="宋体" w:hint="eastAsia"/>
                <w:color w:val="000000" w:themeColor="text1"/>
                <w:sz w:val="18"/>
                <w:szCs w:val="18"/>
              </w:rPr>
              <w:t>叶率（</w:t>
            </w:r>
            <w:r>
              <w:rPr>
                <w:rFonts w:hAnsi="宋体" w:hint="eastAsia"/>
                <w:color w:val="000000" w:themeColor="text1"/>
                <w:sz w:val="18"/>
                <w:szCs w:val="18"/>
              </w:rPr>
              <w:t>%</w:t>
            </w:r>
            <w:r>
              <w:rPr>
                <w:rFonts w:hAnsi="宋体" w:hint="eastAsia"/>
                <w:color w:val="000000" w:themeColor="text1"/>
                <w:sz w:val="18"/>
                <w:szCs w:val="18"/>
              </w:rPr>
              <w:t>）</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虫情指数</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4592" w:type="dxa"/>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备注</w:t>
            </w:r>
          </w:p>
        </w:tc>
        <w:tc>
          <w:tcPr>
            <w:tcW w:w="4558" w:type="dxa"/>
            <w:vAlign w:val="center"/>
          </w:tcPr>
          <w:p w:rsidR="00593795" w:rsidRDefault="00593795">
            <w:pPr>
              <w:pStyle w:val="affffa"/>
              <w:ind w:firstLineChars="0" w:firstLine="0"/>
              <w:jc w:val="center"/>
              <w:rPr>
                <w:rFonts w:hAnsi="宋体"/>
                <w:color w:val="000000" w:themeColor="text1"/>
                <w:sz w:val="18"/>
                <w:szCs w:val="18"/>
              </w:rPr>
            </w:pPr>
          </w:p>
        </w:tc>
      </w:tr>
    </w:tbl>
    <w:p w:rsidR="00593795" w:rsidRDefault="000F4B87">
      <w:pPr>
        <w:pStyle w:val="affffa"/>
        <w:ind w:left="420" w:firstLineChars="0" w:firstLine="0"/>
        <w:rPr>
          <w:rFonts w:hAnsi="宋体"/>
          <w:color w:val="000000" w:themeColor="text1"/>
          <w:sz w:val="18"/>
          <w:szCs w:val="18"/>
        </w:rPr>
      </w:pPr>
      <w:r>
        <w:rPr>
          <w:rFonts w:hAnsi="宋体" w:hint="eastAsia"/>
          <w:color w:val="000000" w:themeColor="text1"/>
          <w:sz w:val="18"/>
          <w:szCs w:val="18"/>
        </w:rPr>
        <w:t>记录人：</w:t>
      </w:r>
      <w:r>
        <w:rPr>
          <w:rFonts w:hAnsi="宋体" w:hint="eastAsia"/>
          <w:color w:val="000000" w:themeColor="text1"/>
          <w:sz w:val="18"/>
          <w:szCs w:val="18"/>
        </w:rPr>
        <w:t xml:space="preserve">                                                   </w:t>
      </w:r>
      <w:r>
        <w:rPr>
          <w:rFonts w:hAnsi="宋体" w:hint="eastAsia"/>
          <w:color w:val="000000" w:themeColor="text1"/>
          <w:sz w:val="18"/>
          <w:szCs w:val="18"/>
        </w:rPr>
        <w:t>日期：</w:t>
      </w:r>
      <w:r>
        <w:rPr>
          <w:rFonts w:hAnsi="宋体" w:hint="eastAsia"/>
          <w:color w:val="000000" w:themeColor="text1"/>
          <w:sz w:val="18"/>
          <w:szCs w:val="18"/>
        </w:rPr>
        <w:t xml:space="preserve">    </w:t>
      </w:r>
      <w:r>
        <w:rPr>
          <w:rFonts w:hAnsi="宋体" w:hint="eastAsia"/>
          <w:color w:val="000000" w:themeColor="text1"/>
          <w:sz w:val="18"/>
          <w:szCs w:val="18"/>
        </w:rPr>
        <w:t>年</w:t>
      </w:r>
      <w:r>
        <w:rPr>
          <w:rFonts w:hAnsi="宋体" w:hint="eastAsia"/>
          <w:color w:val="000000" w:themeColor="text1"/>
          <w:sz w:val="18"/>
          <w:szCs w:val="18"/>
        </w:rPr>
        <w:t xml:space="preserve">   </w:t>
      </w:r>
      <w:r>
        <w:rPr>
          <w:rFonts w:hAnsi="宋体" w:hint="eastAsia"/>
          <w:color w:val="000000" w:themeColor="text1"/>
          <w:sz w:val="18"/>
          <w:szCs w:val="18"/>
        </w:rPr>
        <w:t>月</w:t>
      </w:r>
      <w:r>
        <w:rPr>
          <w:rFonts w:hAnsi="宋体" w:hint="eastAsia"/>
          <w:color w:val="000000" w:themeColor="text1"/>
          <w:sz w:val="18"/>
          <w:szCs w:val="18"/>
        </w:rPr>
        <w:t xml:space="preserve">    </w:t>
      </w:r>
      <w:r>
        <w:rPr>
          <w:rFonts w:hAnsi="宋体" w:hint="eastAsia"/>
          <w:color w:val="000000" w:themeColor="text1"/>
          <w:sz w:val="18"/>
          <w:szCs w:val="18"/>
        </w:rPr>
        <w:t>日</w:t>
      </w:r>
    </w:p>
    <w:p w:rsidR="00593795" w:rsidRDefault="000F4B87" w:rsidP="00B62B88">
      <w:pPr>
        <w:pStyle w:val="aff5"/>
        <w:widowControl/>
        <w:spacing w:before="120" w:after="120" w:line="300" w:lineRule="auto"/>
        <w:ind w:firstLineChars="196" w:firstLine="412"/>
        <w:jc w:val="left"/>
        <w:rPr>
          <w:kern w:val="0"/>
        </w:rPr>
      </w:pPr>
      <w:r>
        <w:rPr>
          <w:rFonts w:hAnsi="黑体" w:hint="eastAsia"/>
          <w:color w:val="000000" w:themeColor="text1"/>
          <w:kern w:val="0"/>
        </w:rPr>
        <w:t>橡胶树六点始叶螨虫情普查统计表</w:t>
      </w:r>
    </w:p>
    <w:p w:rsidR="00593795" w:rsidRDefault="000F4B87">
      <w:pPr>
        <w:pStyle w:val="affffa"/>
        <w:ind w:firstLine="420"/>
      </w:pPr>
      <w:r>
        <w:rPr>
          <w:rFonts w:hint="eastAsia"/>
        </w:rPr>
        <w:lastRenderedPageBreak/>
        <w:t>橡胶树六点始叶螨虫情普查统计表见表</w:t>
      </w:r>
      <w:r>
        <w:rPr>
          <w:rFonts w:hint="eastAsia"/>
        </w:rPr>
        <w:t>C.4</w:t>
      </w:r>
      <w:r>
        <w:rPr>
          <w:rFonts w:hint="eastAsia"/>
        </w:rPr>
        <w:t>。</w:t>
      </w:r>
    </w:p>
    <w:p w:rsidR="00593795" w:rsidRDefault="000F4B87">
      <w:pPr>
        <w:pStyle w:val="aff0"/>
        <w:numPr>
          <w:ilvl w:val="0"/>
          <w:numId w:val="0"/>
        </w:numPr>
        <w:spacing w:before="120" w:after="120"/>
        <w:rPr>
          <w:rFonts w:hAnsi="黑体"/>
          <w:color w:val="000000" w:themeColor="text1"/>
          <w:kern w:val="0"/>
        </w:rPr>
      </w:pPr>
      <w:r>
        <w:rPr>
          <w:rFonts w:hint="eastAsia"/>
          <w:color w:val="000000" w:themeColor="text1"/>
        </w:rPr>
        <w:t>表</w:t>
      </w:r>
      <w:r>
        <w:rPr>
          <w:rFonts w:hint="eastAsia"/>
          <w:color w:val="000000" w:themeColor="text1"/>
        </w:rPr>
        <w:t xml:space="preserve">C.4 </w:t>
      </w:r>
      <w:r>
        <w:rPr>
          <w:rFonts w:hAnsi="黑体" w:hint="eastAsia"/>
          <w:color w:val="000000" w:themeColor="text1"/>
          <w:kern w:val="0"/>
        </w:rPr>
        <w:t>橡胶树六点始叶螨虫情普查统计表</w:t>
      </w:r>
    </w:p>
    <w:p w:rsidR="00593795" w:rsidRDefault="000F4B87">
      <w:pPr>
        <w:pStyle w:val="affffa"/>
        <w:ind w:firstLine="360"/>
        <w:rPr>
          <w:rFonts w:hAnsi="宋体"/>
          <w:sz w:val="18"/>
          <w:szCs w:val="18"/>
        </w:rPr>
      </w:pPr>
      <w:r>
        <w:rPr>
          <w:rFonts w:hAnsi="宋体" w:hint="eastAsia"/>
          <w:sz w:val="18"/>
          <w:szCs w:val="18"/>
        </w:rPr>
        <w:t>记录人：</w:t>
      </w:r>
    </w:p>
    <w:tbl>
      <w:tblPr>
        <w:tblStyle w:val="afffc"/>
        <w:tblW w:w="5000" w:type="pct"/>
        <w:tblLook w:val="04A0"/>
      </w:tblPr>
      <w:tblGrid>
        <w:gridCol w:w="646"/>
        <w:gridCol w:w="849"/>
        <w:gridCol w:w="1053"/>
        <w:gridCol w:w="1053"/>
        <w:gridCol w:w="1053"/>
        <w:gridCol w:w="1355"/>
        <w:gridCol w:w="1457"/>
        <w:gridCol w:w="1457"/>
        <w:gridCol w:w="647"/>
      </w:tblGrid>
      <w:tr w:rsidR="00593795">
        <w:tc>
          <w:tcPr>
            <w:tcW w:w="338"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日期</w:t>
            </w:r>
          </w:p>
        </w:tc>
        <w:tc>
          <w:tcPr>
            <w:tcW w:w="444"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普查点</w:t>
            </w:r>
          </w:p>
        </w:tc>
        <w:tc>
          <w:tcPr>
            <w:tcW w:w="550"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调查面积</w:t>
            </w:r>
          </w:p>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r>
              <w:rPr>
                <w:rFonts w:hAnsi="宋体" w:hint="eastAsia"/>
                <w:color w:val="000000" w:themeColor="text1"/>
                <w:sz w:val="18"/>
                <w:szCs w:val="18"/>
              </w:rPr>
              <w:t>hm</w:t>
            </w:r>
            <w:r>
              <w:rPr>
                <w:rFonts w:hAnsi="宋体" w:hint="eastAsia"/>
                <w:color w:val="000000" w:themeColor="text1"/>
                <w:sz w:val="18"/>
                <w:szCs w:val="18"/>
                <w:vertAlign w:val="superscript"/>
              </w:rPr>
              <w:t>2</w:t>
            </w:r>
            <w:r>
              <w:rPr>
                <w:rFonts w:hAnsi="宋体" w:hint="eastAsia"/>
                <w:color w:val="000000" w:themeColor="text1"/>
                <w:sz w:val="18"/>
                <w:szCs w:val="18"/>
              </w:rPr>
              <w:t>）</w:t>
            </w:r>
          </w:p>
        </w:tc>
        <w:tc>
          <w:tcPr>
            <w:tcW w:w="550"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发生面积</w:t>
            </w:r>
          </w:p>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r>
              <w:rPr>
                <w:rFonts w:hAnsi="宋体" w:hint="eastAsia"/>
                <w:color w:val="000000" w:themeColor="text1"/>
                <w:sz w:val="18"/>
                <w:szCs w:val="18"/>
              </w:rPr>
              <w:t>hm</w:t>
            </w:r>
            <w:r>
              <w:rPr>
                <w:rFonts w:hAnsi="宋体" w:hint="eastAsia"/>
                <w:color w:val="000000" w:themeColor="text1"/>
                <w:sz w:val="18"/>
                <w:szCs w:val="18"/>
                <w:vertAlign w:val="superscript"/>
              </w:rPr>
              <w:t>2</w:t>
            </w:r>
            <w:r>
              <w:rPr>
                <w:rFonts w:hAnsi="宋体" w:hint="eastAsia"/>
                <w:color w:val="000000" w:themeColor="text1"/>
                <w:sz w:val="18"/>
                <w:szCs w:val="18"/>
              </w:rPr>
              <w:t>）</w:t>
            </w:r>
          </w:p>
        </w:tc>
        <w:tc>
          <w:tcPr>
            <w:tcW w:w="550"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调查株数</w:t>
            </w:r>
          </w:p>
        </w:tc>
        <w:tc>
          <w:tcPr>
            <w:tcW w:w="708" w:type="pct"/>
            <w:vAlign w:val="center"/>
          </w:tcPr>
          <w:p w:rsidR="00593795" w:rsidRDefault="000F4B87">
            <w:pPr>
              <w:pStyle w:val="affffa"/>
              <w:ind w:firstLineChars="0" w:firstLine="0"/>
              <w:jc w:val="center"/>
              <w:rPr>
                <w:rFonts w:hAnsi="宋体"/>
                <w:color w:val="000000" w:themeColor="text1"/>
                <w:sz w:val="18"/>
                <w:szCs w:val="18"/>
              </w:rPr>
            </w:pPr>
            <w:proofErr w:type="gramStart"/>
            <w:r>
              <w:rPr>
                <w:rFonts w:hAnsi="宋体" w:hint="eastAsia"/>
                <w:color w:val="000000" w:themeColor="text1"/>
                <w:sz w:val="18"/>
                <w:szCs w:val="18"/>
              </w:rPr>
              <w:t>螨</w:t>
            </w:r>
            <w:proofErr w:type="gramEnd"/>
            <w:r>
              <w:rPr>
                <w:rFonts w:hAnsi="宋体" w:hint="eastAsia"/>
                <w:color w:val="000000" w:themeColor="text1"/>
                <w:sz w:val="18"/>
                <w:szCs w:val="18"/>
              </w:rPr>
              <w:t>叶率（</w:t>
            </w:r>
            <w:r>
              <w:rPr>
                <w:rFonts w:hAnsi="宋体" w:hint="eastAsia"/>
                <w:color w:val="000000" w:themeColor="text1"/>
                <w:sz w:val="18"/>
                <w:szCs w:val="18"/>
              </w:rPr>
              <w:t>%</w:t>
            </w:r>
            <w:r>
              <w:rPr>
                <w:rFonts w:hAnsi="宋体" w:hint="eastAsia"/>
                <w:color w:val="000000" w:themeColor="text1"/>
                <w:sz w:val="18"/>
                <w:szCs w:val="18"/>
              </w:rPr>
              <w:t>）</w:t>
            </w:r>
          </w:p>
        </w:tc>
        <w:tc>
          <w:tcPr>
            <w:tcW w:w="761"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植株受害程度</w:t>
            </w:r>
          </w:p>
        </w:tc>
        <w:tc>
          <w:tcPr>
            <w:tcW w:w="761"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平均虫情指数</w:t>
            </w:r>
          </w:p>
        </w:tc>
        <w:tc>
          <w:tcPr>
            <w:tcW w:w="338"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备注</w:t>
            </w:r>
          </w:p>
        </w:tc>
      </w:tr>
      <w:tr w:rsidR="00593795">
        <w:tc>
          <w:tcPr>
            <w:tcW w:w="338" w:type="pct"/>
            <w:vAlign w:val="center"/>
          </w:tcPr>
          <w:p w:rsidR="00593795" w:rsidRDefault="00593795">
            <w:pPr>
              <w:pStyle w:val="affffa"/>
              <w:ind w:firstLineChars="0" w:firstLine="0"/>
              <w:jc w:val="center"/>
              <w:rPr>
                <w:rFonts w:hAnsi="宋体"/>
                <w:color w:val="000000" w:themeColor="text1"/>
                <w:sz w:val="18"/>
                <w:szCs w:val="18"/>
              </w:rPr>
            </w:pPr>
          </w:p>
        </w:tc>
        <w:tc>
          <w:tcPr>
            <w:tcW w:w="444"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708"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338" w:type="pct"/>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338" w:type="pct"/>
            <w:vAlign w:val="center"/>
          </w:tcPr>
          <w:p w:rsidR="00593795" w:rsidRDefault="00593795">
            <w:pPr>
              <w:pStyle w:val="affffa"/>
              <w:ind w:firstLineChars="0" w:firstLine="0"/>
              <w:jc w:val="center"/>
              <w:rPr>
                <w:rFonts w:hAnsi="宋体"/>
                <w:color w:val="000000" w:themeColor="text1"/>
                <w:sz w:val="18"/>
                <w:szCs w:val="18"/>
              </w:rPr>
            </w:pPr>
          </w:p>
        </w:tc>
        <w:tc>
          <w:tcPr>
            <w:tcW w:w="444"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708"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338" w:type="pct"/>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338" w:type="pct"/>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444"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550" w:type="pct"/>
            <w:vAlign w:val="center"/>
          </w:tcPr>
          <w:p w:rsidR="00593795" w:rsidRDefault="00593795">
            <w:pPr>
              <w:pStyle w:val="affffa"/>
              <w:ind w:firstLineChars="0" w:firstLine="0"/>
              <w:jc w:val="center"/>
              <w:rPr>
                <w:rFonts w:hAnsi="宋体"/>
                <w:color w:val="000000" w:themeColor="text1"/>
                <w:sz w:val="18"/>
                <w:szCs w:val="18"/>
              </w:rPr>
            </w:pPr>
          </w:p>
        </w:tc>
        <w:tc>
          <w:tcPr>
            <w:tcW w:w="708"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761" w:type="pct"/>
            <w:vAlign w:val="center"/>
          </w:tcPr>
          <w:p w:rsidR="00593795" w:rsidRDefault="00593795">
            <w:pPr>
              <w:pStyle w:val="affffa"/>
              <w:ind w:firstLineChars="0" w:firstLine="0"/>
              <w:jc w:val="center"/>
              <w:rPr>
                <w:rFonts w:hAnsi="宋体"/>
                <w:color w:val="000000" w:themeColor="text1"/>
                <w:sz w:val="18"/>
                <w:szCs w:val="18"/>
              </w:rPr>
            </w:pPr>
          </w:p>
        </w:tc>
        <w:tc>
          <w:tcPr>
            <w:tcW w:w="338" w:type="pct"/>
            <w:vAlign w:val="center"/>
          </w:tcPr>
          <w:p w:rsidR="00593795" w:rsidRDefault="00593795">
            <w:pPr>
              <w:pStyle w:val="affffa"/>
              <w:ind w:firstLineChars="0" w:firstLine="0"/>
              <w:jc w:val="center"/>
              <w:rPr>
                <w:rFonts w:hAnsi="宋体"/>
                <w:color w:val="000000" w:themeColor="text1"/>
                <w:sz w:val="18"/>
                <w:szCs w:val="18"/>
              </w:rPr>
            </w:pPr>
          </w:p>
        </w:tc>
      </w:tr>
    </w:tbl>
    <w:p w:rsidR="00593795" w:rsidRDefault="000F4B87">
      <w:pPr>
        <w:pStyle w:val="aff5"/>
        <w:spacing w:before="120" w:after="120"/>
        <w:ind w:left="420"/>
      </w:pPr>
      <w:r>
        <w:rPr>
          <w:rFonts w:hAnsi="黑体" w:hint="eastAsia"/>
          <w:color w:val="000000" w:themeColor="text1"/>
          <w:kern w:val="0"/>
        </w:rPr>
        <w:t>气象资料信息登记表</w:t>
      </w:r>
    </w:p>
    <w:p w:rsidR="00593795" w:rsidRDefault="000F4B87">
      <w:pPr>
        <w:pStyle w:val="affffa"/>
        <w:ind w:firstLineChars="300" w:firstLine="630"/>
      </w:pPr>
      <w:r>
        <w:rPr>
          <w:rFonts w:hint="eastAsia"/>
        </w:rPr>
        <w:t>气象资料信息登记表见表</w:t>
      </w:r>
      <w:r>
        <w:rPr>
          <w:rFonts w:hint="eastAsia"/>
        </w:rPr>
        <w:t>C.5</w:t>
      </w:r>
      <w:r>
        <w:rPr>
          <w:rFonts w:hint="eastAsia"/>
        </w:rPr>
        <w:t>。</w:t>
      </w:r>
    </w:p>
    <w:p w:rsidR="00593795" w:rsidRDefault="000F4B87">
      <w:pPr>
        <w:pStyle w:val="aff0"/>
        <w:numPr>
          <w:ilvl w:val="0"/>
          <w:numId w:val="0"/>
        </w:numPr>
        <w:spacing w:before="120" w:after="120"/>
        <w:rPr>
          <w:rFonts w:hAnsi="黑体"/>
          <w:color w:val="000000" w:themeColor="text1"/>
          <w:kern w:val="0"/>
        </w:rPr>
      </w:pPr>
      <w:r>
        <w:rPr>
          <w:rFonts w:hint="eastAsia"/>
          <w:color w:val="000000" w:themeColor="text1"/>
        </w:rPr>
        <w:t>表</w:t>
      </w:r>
      <w:r>
        <w:rPr>
          <w:rFonts w:hint="eastAsia"/>
          <w:color w:val="000000" w:themeColor="text1"/>
        </w:rPr>
        <w:t xml:space="preserve">C.5 </w:t>
      </w:r>
      <w:r>
        <w:rPr>
          <w:rFonts w:hAnsi="黑体" w:hint="eastAsia"/>
          <w:color w:val="000000" w:themeColor="text1"/>
          <w:kern w:val="0"/>
        </w:rPr>
        <w:t>气象资料信息登记表</w:t>
      </w:r>
    </w:p>
    <w:p w:rsidR="00593795" w:rsidRDefault="000F4B87">
      <w:pPr>
        <w:pStyle w:val="affffa"/>
        <w:ind w:firstLine="360"/>
        <w:rPr>
          <w:rFonts w:hAnsi="宋体"/>
          <w:sz w:val="18"/>
          <w:szCs w:val="18"/>
        </w:rPr>
      </w:pPr>
      <w:r>
        <w:rPr>
          <w:rFonts w:hAnsi="宋体" w:hint="eastAsia"/>
          <w:sz w:val="18"/>
          <w:szCs w:val="18"/>
        </w:rPr>
        <w:t>监测点名称：</w:t>
      </w:r>
    </w:p>
    <w:tbl>
      <w:tblPr>
        <w:tblStyle w:val="afffc"/>
        <w:tblW w:w="0" w:type="auto"/>
        <w:tblInd w:w="420" w:type="dxa"/>
        <w:tblLook w:val="04A0"/>
      </w:tblPr>
      <w:tblGrid>
        <w:gridCol w:w="576"/>
        <w:gridCol w:w="541"/>
        <w:gridCol w:w="1487"/>
        <w:gridCol w:w="1487"/>
        <w:gridCol w:w="1341"/>
        <w:gridCol w:w="1543"/>
        <w:gridCol w:w="1341"/>
        <w:gridCol w:w="834"/>
      </w:tblGrid>
      <w:tr w:rsidR="00593795">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序号</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日期</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日最高温度（℃）</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日最低温度（℃）</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日均温度（℃）</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空气相对湿度（</w:t>
            </w:r>
            <w:r>
              <w:rPr>
                <w:rFonts w:hAnsi="宋体" w:hint="eastAsia"/>
                <w:color w:val="000000" w:themeColor="text1"/>
                <w:sz w:val="18"/>
                <w:szCs w:val="18"/>
              </w:rPr>
              <w:t>%</w:t>
            </w:r>
            <w:r>
              <w:rPr>
                <w:rFonts w:hAnsi="宋体" w:hint="eastAsia"/>
                <w:color w:val="000000" w:themeColor="text1"/>
                <w:sz w:val="18"/>
                <w:szCs w:val="18"/>
              </w:rPr>
              <w:t>）</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日降雨量（</w:t>
            </w:r>
            <w:r>
              <w:rPr>
                <w:rFonts w:hAnsi="宋体" w:hint="eastAsia"/>
                <w:color w:val="000000" w:themeColor="text1"/>
                <w:sz w:val="18"/>
                <w:szCs w:val="18"/>
              </w:rPr>
              <w:t>mm</w:t>
            </w:r>
            <w:r>
              <w:rPr>
                <w:rFonts w:hAnsi="宋体" w:hint="eastAsia"/>
                <w:color w:val="000000" w:themeColor="text1"/>
                <w:sz w:val="18"/>
                <w:szCs w:val="18"/>
              </w:rPr>
              <w:t>）</w:t>
            </w:r>
          </w:p>
        </w:tc>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风力风向</w:t>
            </w:r>
          </w:p>
        </w:tc>
      </w:tr>
      <w:tr w:rsidR="00593795">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r>
      <w:tr w:rsidR="00593795">
        <w:tc>
          <w:tcPr>
            <w:tcW w:w="0" w:type="auto"/>
            <w:vAlign w:val="center"/>
          </w:tcPr>
          <w:p w:rsidR="00593795" w:rsidRDefault="000F4B87">
            <w:pPr>
              <w:pStyle w:val="affffa"/>
              <w:ind w:firstLineChars="0" w:firstLine="0"/>
              <w:jc w:val="center"/>
              <w:rPr>
                <w:rFonts w:hAnsi="宋体"/>
                <w:color w:val="000000" w:themeColor="text1"/>
                <w:sz w:val="18"/>
                <w:szCs w:val="18"/>
              </w:rPr>
            </w:pPr>
            <w:r>
              <w:rPr>
                <w:rFonts w:hAnsi="宋体" w:hint="eastAsia"/>
                <w:color w:val="000000" w:themeColor="text1"/>
                <w:sz w:val="18"/>
                <w:szCs w:val="18"/>
              </w:rPr>
              <w:t>……</w:t>
            </w: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c>
          <w:tcPr>
            <w:tcW w:w="0" w:type="auto"/>
            <w:vAlign w:val="center"/>
          </w:tcPr>
          <w:p w:rsidR="00593795" w:rsidRDefault="00593795">
            <w:pPr>
              <w:pStyle w:val="affffa"/>
              <w:ind w:firstLineChars="0" w:firstLine="0"/>
              <w:jc w:val="center"/>
              <w:rPr>
                <w:rFonts w:hAnsi="宋体"/>
                <w:color w:val="000000" w:themeColor="text1"/>
                <w:sz w:val="18"/>
                <w:szCs w:val="18"/>
              </w:rPr>
            </w:pPr>
          </w:p>
        </w:tc>
      </w:tr>
    </w:tbl>
    <w:p w:rsidR="00593795" w:rsidRDefault="00593795">
      <w:pPr>
        <w:pStyle w:val="affffa"/>
        <w:ind w:left="420" w:firstLineChars="0" w:firstLine="0"/>
        <w:rPr>
          <w:rFonts w:ascii="黑体" w:eastAsia="黑体" w:hAnsi="黑体"/>
          <w:color w:val="000000" w:themeColor="text1"/>
        </w:rPr>
      </w:pPr>
    </w:p>
    <w:p w:rsidR="00593795" w:rsidRDefault="000F4B87">
      <w:pPr>
        <w:pStyle w:val="affffa"/>
        <w:ind w:firstLineChars="0" w:firstLine="0"/>
        <w:jc w:val="center"/>
      </w:pPr>
      <w:bookmarkStart w:id="44" w:name="BookMark8"/>
      <w:bookmarkEnd w:id="43"/>
      <w:r>
        <w:rPr>
          <w:rFonts w:hint="eastAsia"/>
          <w:noProof/>
        </w:rP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317500"/>
                    </a:xfrm>
                    <a:prstGeom prst="rect">
                      <a:avLst/>
                    </a:prstGeom>
                  </pic:spPr>
                </pic:pic>
              </a:graphicData>
            </a:graphic>
          </wp:inline>
        </w:drawing>
      </w:r>
      <w:bookmarkEnd w:id="44"/>
    </w:p>
    <w:sectPr w:rsidR="00593795" w:rsidSect="0092142E">
      <w:headerReference w:type="even" r:id="rId29"/>
      <w:headerReference w:type="default" r:id="rId30"/>
      <w:footerReference w:type="even" r:id="rId31"/>
      <w:footerReference w:type="default" r:id="rId32"/>
      <w:pgSz w:w="11906" w:h="16838"/>
      <w:pgMar w:top="2410" w:right="1134" w:bottom="1134" w:left="1134" w:header="1418" w:footer="1134" w:gutter="284"/>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B87" w:rsidRDefault="000F4B87" w:rsidP="00593795">
      <w:pPr>
        <w:spacing w:line="240" w:lineRule="auto"/>
      </w:pPr>
      <w:r>
        <w:separator/>
      </w:r>
    </w:p>
  </w:endnote>
  <w:endnote w:type="continuationSeparator" w:id="0">
    <w:p w:rsidR="000F4B87" w:rsidRDefault="000F4B87" w:rsidP="005937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pPr>
      <w:pStyle w:val="afff7"/>
    </w:pPr>
    <w:r>
      <w:fldChar w:fldCharType="begin"/>
    </w:r>
    <w:r w:rsidR="000F4B87">
      <w:instrText>PAGE   \* MERGEFORMAT</w:instrText>
    </w:r>
    <w:r>
      <w:fldChar w:fldCharType="separate"/>
    </w:r>
    <w:r w:rsidR="000F4B87">
      <w:rPr>
        <w:lang w:val="zh-CN"/>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pPr>
      <w:pStyle w:val="aff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pPr>
      <w:pStyle w:val="afff7"/>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Pr="00B62B88" w:rsidRDefault="00B62B88" w:rsidP="00B62B88">
    <w:pPr>
      <w:pStyle w:val="affff6"/>
    </w:pPr>
    <w:r>
      <w:fldChar w:fldCharType="begin"/>
    </w:r>
    <w:r>
      <w:instrText xml:space="preserve"> PAGE   \* MERGEFORMAT \* MERGEFORMAT </w:instrText>
    </w:r>
    <w:r>
      <w:fldChar w:fldCharType="separate"/>
    </w:r>
    <w:r>
      <w:rPr>
        <w:noProof/>
      </w:rPr>
      <w:t>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rsidP="00B62B88">
    <w:pPr>
      <w:pStyle w:val="affff7"/>
    </w:pPr>
    <w:r>
      <w:fldChar w:fldCharType="begin"/>
    </w:r>
    <w:r w:rsidR="000F4B87">
      <w:instrText>PAGE   \* MERGEFORMAT</w:instrText>
    </w:r>
    <w:r>
      <w:fldChar w:fldCharType="separate"/>
    </w:r>
    <w:r w:rsidR="0092142E" w:rsidRPr="0092142E">
      <w:rPr>
        <w:noProof/>
        <w:lang w:val="zh-CN"/>
      </w:rPr>
      <w:t>I</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Pr="00B62B88" w:rsidRDefault="00B62B88" w:rsidP="00B62B88">
    <w:pPr>
      <w:pStyle w:val="affff6"/>
    </w:pPr>
    <w:r>
      <w:fldChar w:fldCharType="begin"/>
    </w:r>
    <w:r>
      <w:instrText xml:space="preserve"> PAGE   \* MERGEFORMAT \* MERGEFORMAT </w:instrText>
    </w:r>
    <w:r>
      <w:fldChar w:fldCharType="separate"/>
    </w:r>
    <w:r>
      <w:rPr>
        <w:noProof/>
      </w:rPr>
      <w:t>2</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rsidP="00B62B88">
    <w:pPr>
      <w:pStyle w:val="affff7"/>
    </w:pPr>
    <w:r>
      <w:fldChar w:fldCharType="begin"/>
    </w:r>
    <w:r w:rsidR="000F4B87">
      <w:instrText>PAGE   \* MERGEFORMAT</w:instrText>
    </w:r>
    <w:r>
      <w:fldChar w:fldCharType="separate"/>
    </w:r>
    <w:r w:rsidR="0092142E" w:rsidRPr="0092142E">
      <w:rPr>
        <w:noProof/>
        <w:lang w:val="zh-CN"/>
      </w:rPr>
      <w:t>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B87" w:rsidRDefault="000F4B87" w:rsidP="00593795">
      <w:pPr>
        <w:spacing w:line="240" w:lineRule="auto"/>
      </w:pPr>
      <w:r>
        <w:separator/>
      </w:r>
    </w:p>
  </w:footnote>
  <w:footnote w:type="continuationSeparator" w:id="0">
    <w:p w:rsidR="000F4B87" w:rsidRDefault="000F4B87" w:rsidP="005937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pPr>
      <w:pStyle w:val="aff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0F4B87">
    <w:pPr>
      <w:pStyle w:val="afff8"/>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pPr>
      <w:pStyle w:val="afff8"/>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Pr="00B62B88" w:rsidRDefault="00B62B88" w:rsidP="00B62B88">
    <w:pPr>
      <w:pStyle w:val="afffff0"/>
    </w:pPr>
    <w:fldSimple w:instr=" STYLEREF  标准文件_文件编号 \* MERGEFORMAT ">
      <w:r>
        <w:rPr>
          <w:noProof/>
        </w:rPr>
        <w:t>NY/T XXXXX</w:t>
      </w:r>
      <w:r>
        <w:rPr>
          <w:noProof/>
        </w:rPr>
        <w:t>—</w:t>
      </w:r>
      <w:r>
        <w:rPr>
          <w:noProof/>
        </w:rPr>
        <w:t>XXXX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rsidP="00B62B88">
    <w:pPr>
      <w:pStyle w:val="afffff"/>
    </w:pPr>
    <w:fldSimple w:instr=" STYLEREF  标准文件_文件编号  \* MERGEFORMAT ">
      <w:r w:rsidR="0092142E">
        <w:rPr>
          <w:noProof/>
        </w:rPr>
        <w:t>NY/T XXXXX</w:t>
      </w:r>
      <w:r w:rsidR="0092142E">
        <w:rPr>
          <w:noProof/>
        </w:rPr>
        <w:t>—</w:t>
      </w:r>
      <w:r w:rsidR="0092142E">
        <w:rPr>
          <w:noProof/>
        </w:rPr>
        <w:t>XXXX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Pr="00B62B88" w:rsidRDefault="00B62B88" w:rsidP="00B62B88">
    <w:pPr>
      <w:pStyle w:val="afffff0"/>
    </w:pPr>
    <w:fldSimple w:instr=" STYLEREF  标准文件_文件编号 \* MERGEFORMAT ">
      <w:r>
        <w:rPr>
          <w:noProof/>
        </w:rPr>
        <w:t>NY/T XXXXX</w:t>
      </w:r>
      <w:r>
        <w:rPr>
          <w:noProof/>
        </w:rPr>
        <w:t>—</w:t>
      </w:r>
      <w:r>
        <w:rPr>
          <w:noProof/>
        </w:rPr>
        <w:t>XXXX</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795" w:rsidRDefault="00593795" w:rsidP="00B62B88">
    <w:pPr>
      <w:pStyle w:val="afffff"/>
    </w:pPr>
    <w:fldSimple w:instr=" STYLEREF  标准文件_文件编号  \* MERGEFORMAT ">
      <w:r w:rsidR="0092142E">
        <w:rPr>
          <w:noProof/>
        </w:rPr>
        <w:t>NY/T XXXXX</w:t>
      </w:r>
      <w:r w:rsidR="0092142E">
        <w:rPr>
          <w:noProof/>
        </w:rPr>
        <w:t>—</w:t>
      </w:r>
      <w:r w:rsidR="0092142E">
        <w:rPr>
          <w:noProof/>
        </w:rPr>
        <w:t>XXXX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f2"/>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2C5917C3"/>
    <w:multiLevelType w:val="multilevel"/>
    <w:tmpl w:val="2C5917C3"/>
    <w:lvl w:ilvl="0">
      <w:start w:val="1"/>
      <w:numFmt w:val="none"/>
      <w:pStyle w:val="af3"/>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4"/>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start w:val="1"/>
      <w:numFmt w:val="lowerLetter"/>
      <w:pStyle w:val="af5"/>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nsid w:val="44C50F90"/>
    <w:multiLevelType w:val="multilevel"/>
    <w:tmpl w:val="44C50F90"/>
    <w:lvl w:ilvl="0">
      <w:start w:val="1"/>
      <w:numFmt w:val="lowerLetter"/>
      <w:pStyle w:val="af6"/>
      <w:lvlText w:val="%1)"/>
      <w:lvlJc w:val="left"/>
      <w:pPr>
        <w:tabs>
          <w:tab w:val="left" w:pos="851"/>
        </w:tabs>
        <w:ind w:left="851" w:hanging="426"/>
      </w:pPr>
      <w:rPr>
        <w:rFonts w:ascii="宋体" w:eastAsia="宋体" w:hAnsi="Times New Roman" w:hint="eastAsia"/>
        <w:sz w:val="21"/>
      </w:rPr>
    </w:lvl>
    <w:lvl w:ilvl="1">
      <w:start w:val="1"/>
      <w:numFmt w:val="decimal"/>
      <w:pStyle w:val="af7"/>
      <w:lvlText w:val="%2)"/>
      <w:lvlJc w:val="left"/>
      <w:pPr>
        <w:tabs>
          <w:tab w:val="left" w:pos="1276"/>
        </w:tabs>
        <w:ind w:left="1276" w:hanging="425"/>
      </w:pPr>
      <w:rPr>
        <w:rFonts w:ascii="宋体" w:eastAsia="宋体" w:hAnsi="Times New Roman" w:hint="eastAsia"/>
        <w:sz w:val="21"/>
      </w:rPr>
    </w:lvl>
    <w:lvl w:ilvl="2">
      <w:start w:val="1"/>
      <w:numFmt w:val="decimal"/>
      <w:pStyle w:val="af8"/>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start w:val="1"/>
      <w:numFmt w:val="upperLetter"/>
      <w:pStyle w:val="af9"/>
      <w:lvlText w:val="%1"/>
      <w:lvlJc w:val="left"/>
      <w:pPr>
        <w:ind w:left="420" w:hanging="420"/>
      </w:pPr>
      <w:rPr>
        <w:rFonts w:hint="eastAsia"/>
      </w:rPr>
    </w:lvl>
    <w:lvl w:ilvl="1">
      <w:start w:val="1"/>
      <w:numFmt w:val="decimal"/>
      <w:pStyle w:val="afa"/>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4B733A5F"/>
    <w:multiLevelType w:val="multilevel"/>
    <w:tmpl w:val="4B733A5F"/>
    <w:lvl w:ilvl="0">
      <w:start w:val="1"/>
      <w:numFmt w:val="decimal"/>
      <w:pStyle w:val="afb"/>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start w:val="1"/>
      <w:numFmt w:val="decimal"/>
      <w:pStyle w:val="afc"/>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nsid w:val="54632751"/>
    <w:multiLevelType w:val="multilevel"/>
    <w:tmpl w:val="54632751"/>
    <w:lvl w:ilvl="0">
      <w:start w:val="1"/>
      <w:numFmt w:val="none"/>
      <w:pStyle w:val="afd"/>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nsid w:val="557C2AF5"/>
    <w:multiLevelType w:val="multilevel"/>
    <w:tmpl w:val="557C2AF5"/>
    <w:lvl w:ilvl="0">
      <w:start w:val="1"/>
      <w:numFmt w:val="decimal"/>
      <w:pStyle w:val="afe"/>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nsid w:val="5603797C"/>
    <w:multiLevelType w:val="multilevel"/>
    <w:tmpl w:val="5603797C"/>
    <w:lvl w:ilvl="0">
      <w:start w:val="1"/>
      <w:numFmt w:val="upperLetter"/>
      <w:pStyle w:val="aff"/>
      <w:suff w:val="space"/>
      <w:lvlText w:val="%1"/>
      <w:lvlJc w:val="left"/>
      <w:pPr>
        <w:ind w:left="425" w:hanging="425"/>
      </w:pPr>
      <w:rPr>
        <w:rFonts w:hint="eastAsia"/>
      </w:rPr>
    </w:lvl>
    <w:lvl w:ilvl="1">
      <w:start w:val="1"/>
      <w:numFmt w:val="decimal"/>
      <w:pStyle w:val="aff0"/>
      <w:suff w:val="space"/>
      <w:lvlText w:val="表%1.%2"/>
      <w:lvlJc w:val="center"/>
      <w:pPr>
        <w:ind w:left="1701"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564D2089"/>
    <w:multiLevelType w:val="multilevel"/>
    <w:tmpl w:val="564D2089"/>
    <w:lvl w:ilvl="0">
      <w:start w:val="1"/>
      <w:numFmt w:val="none"/>
      <w:pStyle w:val="aff1"/>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44622F9"/>
    <w:multiLevelType w:val="multilevel"/>
    <w:tmpl w:val="644622F9"/>
    <w:lvl w:ilvl="0">
      <w:start w:val="1"/>
      <w:numFmt w:val="upperRoman"/>
      <w:pStyle w:val="aff2"/>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start w:val="1"/>
      <w:numFmt w:val="decimal"/>
      <w:pStyle w:val="aff3"/>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nsid w:val="657D3FBC"/>
    <w:multiLevelType w:val="multilevel"/>
    <w:tmpl w:val="657D3FBC"/>
    <w:lvl w:ilvl="0">
      <w:start w:val="1"/>
      <w:numFmt w:val="upperLetter"/>
      <w:pStyle w:val="aff4"/>
      <w:suff w:val="nothing"/>
      <w:lvlText w:val="附录%1"/>
      <w:lvlJc w:val="left"/>
      <w:pPr>
        <w:ind w:left="4820" w:firstLine="0"/>
      </w:pPr>
      <w:rPr>
        <w:rFonts w:hint="eastAsia"/>
        <w:spacing w:val="100"/>
      </w:rPr>
    </w:lvl>
    <w:lvl w:ilvl="1">
      <w:start w:val="1"/>
      <w:numFmt w:val="decimal"/>
      <w:pStyle w:val="aff5"/>
      <w:suff w:val="nothing"/>
      <w:lvlText w:val="%1.%2　"/>
      <w:lvlJc w:val="left"/>
      <w:pPr>
        <w:ind w:left="0" w:firstLine="0"/>
      </w:pPr>
      <w:rPr>
        <w:rFonts w:ascii="黑体" w:eastAsia="黑体" w:hint="eastAsia"/>
        <w:b w:val="0"/>
        <w:i w:val="0"/>
        <w:sz w:val="21"/>
      </w:rPr>
    </w:lvl>
    <w:lvl w:ilvl="2">
      <w:start w:val="1"/>
      <w:numFmt w:val="decimal"/>
      <w:pStyle w:val="aff6"/>
      <w:suff w:val="nothing"/>
      <w:lvlText w:val="%1.%2.%3　"/>
      <w:lvlJc w:val="left"/>
      <w:pPr>
        <w:ind w:left="0" w:firstLine="0"/>
      </w:pPr>
      <w:rPr>
        <w:rFonts w:ascii="黑体" w:eastAsia="黑体" w:hint="eastAsia"/>
        <w:b w:val="0"/>
        <w:i w:val="0"/>
        <w:sz w:val="21"/>
      </w:rPr>
    </w:lvl>
    <w:lvl w:ilvl="3">
      <w:start w:val="1"/>
      <w:numFmt w:val="decimal"/>
      <w:pStyle w:val="aff7"/>
      <w:suff w:val="nothing"/>
      <w:lvlText w:val="%1.%2.%3.%4　"/>
      <w:lvlJc w:val="left"/>
      <w:pPr>
        <w:ind w:left="0" w:firstLine="0"/>
      </w:pPr>
      <w:rPr>
        <w:rFonts w:ascii="黑体" w:eastAsia="黑体" w:hint="eastAsia"/>
        <w:b w:val="0"/>
        <w:i w:val="0"/>
        <w:sz w:val="21"/>
      </w:rPr>
    </w:lvl>
    <w:lvl w:ilvl="4">
      <w:start w:val="1"/>
      <w:numFmt w:val="decimal"/>
      <w:pStyle w:val="aff8"/>
      <w:suff w:val="nothing"/>
      <w:lvlText w:val="%1.%2.%3.%4.%5　"/>
      <w:lvlJc w:val="left"/>
      <w:pPr>
        <w:ind w:left="0" w:firstLine="0"/>
      </w:pPr>
      <w:rPr>
        <w:rFonts w:ascii="黑体" w:eastAsia="黑体" w:hint="eastAsia"/>
        <w:b w:val="0"/>
        <w:i w:val="0"/>
        <w:sz w:val="21"/>
      </w:rPr>
    </w:lvl>
    <w:lvl w:ilvl="5">
      <w:start w:val="1"/>
      <w:numFmt w:val="decimal"/>
      <w:pStyle w:val="aff9"/>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nsid w:val="6CA41985"/>
    <w:multiLevelType w:val="multilevel"/>
    <w:tmpl w:val="6CA41985"/>
    <w:lvl w:ilvl="0">
      <w:start w:val="1"/>
      <w:numFmt w:val="decimal"/>
      <w:pStyle w:val="affa"/>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6CE42AC1"/>
    <w:multiLevelType w:val="multilevel"/>
    <w:tmpl w:val="6CE42AC1"/>
    <w:lvl w:ilvl="0">
      <w:start w:val="1"/>
      <w:numFmt w:val="lowerLetter"/>
      <w:pStyle w:val="affb"/>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CEA2025"/>
    <w:multiLevelType w:val="multilevel"/>
    <w:tmpl w:val="6CEA2025"/>
    <w:lvl w:ilvl="0">
      <w:start w:val="1"/>
      <w:numFmt w:val="none"/>
      <w:suff w:val="nothing"/>
      <w:lvlText w:val="%1"/>
      <w:lvlJc w:val="left"/>
      <w:pPr>
        <w:ind w:left="0" w:firstLine="0"/>
      </w:pPr>
      <w:rPr>
        <w:rFonts w:hint="eastAsia"/>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284"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suff w:val="nothing"/>
      <w:lvlText w:val="%1%2.%3.%4　"/>
      <w:lvlJc w:val="left"/>
      <w:pPr>
        <w:ind w:left="141" w:firstLine="0"/>
      </w:pPr>
      <w:rPr>
        <w:rFonts w:ascii="黑体" w:eastAsia="黑体" w:hint="eastAsia"/>
        <w:b w:val="0"/>
        <w:i w:val="0"/>
        <w:sz w:val="21"/>
      </w:rPr>
    </w:lvl>
    <w:lvl w:ilvl="4">
      <w:start w:val="1"/>
      <w:numFmt w:val="decimal"/>
      <w:suff w:val="nothing"/>
      <w:lvlText w:val="%1%2.%3.%4.%5　"/>
      <w:lvlJc w:val="left"/>
      <w:pPr>
        <w:ind w:left="567"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start w:val="1"/>
      <w:numFmt w:val="none"/>
      <w:pStyle w:val="affc"/>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start w:val="1"/>
      <w:numFmt w:val="decimal"/>
      <w:pStyle w:val="affd"/>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nsid w:val="76933334"/>
    <w:multiLevelType w:val="multilevel"/>
    <w:tmpl w:val="76933334"/>
    <w:lvl w:ilvl="0">
      <w:start w:val="1"/>
      <w:numFmt w:val="none"/>
      <w:pStyle w:val="affe"/>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5"/>
  </w:num>
  <w:num w:numId="3">
    <w:abstractNumId w:val="24"/>
  </w:num>
  <w:num w:numId="4">
    <w:abstractNumId w:val="19"/>
  </w:num>
  <w:num w:numId="5">
    <w:abstractNumId w:val="14"/>
  </w:num>
  <w:num w:numId="6">
    <w:abstractNumId w:val="8"/>
  </w:num>
  <w:num w:numId="7">
    <w:abstractNumId w:val="3"/>
  </w:num>
  <w:num w:numId="8">
    <w:abstractNumId w:val="9"/>
  </w:num>
  <w:num w:numId="9">
    <w:abstractNumId w:val="17"/>
  </w:num>
  <w:num w:numId="10">
    <w:abstractNumId w:val="26"/>
  </w:num>
  <w:num w:numId="11">
    <w:abstractNumId w:val="12"/>
  </w:num>
  <w:num w:numId="12">
    <w:abstractNumId w:val="13"/>
  </w:num>
  <w:num w:numId="13">
    <w:abstractNumId w:val="7"/>
  </w:num>
  <w:num w:numId="14">
    <w:abstractNumId w:val="20"/>
  </w:num>
  <w:num w:numId="15">
    <w:abstractNumId w:val="22"/>
  </w:num>
  <w:num w:numId="16">
    <w:abstractNumId w:val="18"/>
  </w:num>
  <w:num w:numId="17">
    <w:abstractNumId w:val="30"/>
  </w:num>
  <w:num w:numId="18">
    <w:abstractNumId w:val="16"/>
  </w:num>
  <w:num w:numId="19">
    <w:abstractNumId w:val="1"/>
  </w:num>
  <w:num w:numId="20">
    <w:abstractNumId w:val="11"/>
  </w:num>
  <w:num w:numId="21">
    <w:abstractNumId w:val="31"/>
  </w:num>
  <w:num w:numId="22">
    <w:abstractNumId w:val="21"/>
  </w:num>
  <w:num w:numId="23">
    <w:abstractNumId w:val="6"/>
  </w:num>
  <w:num w:numId="24">
    <w:abstractNumId w:val="27"/>
  </w:num>
  <w:num w:numId="25">
    <w:abstractNumId w:val="29"/>
  </w:num>
  <w:num w:numId="26">
    <w:abstractNumId w:val="2"/>
  </w:num>
  <w:num w:numId="27">
    <w:abstractNumId w:val="4"/>
  </w:num>
  <w:num w:numId="28">
    <w:abstractNumId w:val="15"/>
  </w:num>
  <w:num w:numId="29">
    <w:abstractNumId w:val="25"/>
  </w:num>
  <w:num w:numId="30">
    <w:abstractNumId w:val="23"/>
  </w:num>
  <w:num w:numId="31">
    <w:abstractNumId w:val="10"/>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699B"/>
    <w:rsid w:val="0000040A"/>
    <w:rsid w:val="00000A94"/>
    <w:rsid w:val="00000D23"/>
    <w:rsid w:val="0000130A"/>
    <w:rsid w:val="00001972"/>
    <w:rsid w:val="00001D9A"/>
    <w:rsid w:val="00003626"/>
    <w:rsid w:val="00003B76"/>
    <w:rsid w:val="00005006"/>
    <w:rsid w:val="00005953"/>
    <w:rsid w:val="00005C75"/>
    <w:rsid w:val="00005D9E"/>
    <w:rsid w:val="00006617"/>
    <w:rsid w:val="000070DE"/>
    <w:rsid w:val="000071D7"/>
    <w:rsid w:val="000072F8"/>
    <w:rsid w:val="000076D2"/>
    <w:rsid w:val="00007B3A"/>
    <w:rsid w:val="000107E0"/>
    <w:rsid w:val="00011A21"/>
    <w:rsid w:val="00011FDE"/>
    <w:rsid w:val="000121EE"/>
    <w:rsid w:val="00012670"/>
    <w:rsid w:val="00012A9C"/>
    <w:rsid w:val="00012FFD"/>
    <w:rsid w:val="00013330"/>
    <w:rsid w:val="00014162"/>
    <w:rsid w:val="00014340"/>
    <w:rsid w:val="0001497F"/>
    <w:rsid w:val="00015EE1"/>
    <w:rsid w:val="0001672A"/>
    <w:rsid w:val="00016A9C"/>
    <w:rsid w:val="00016ACD"/>
    <w:rsid w:val="000171D8"/>
    <w:rsid w:val="00022184"/>
    <w:rsid w:val="00022762"/>
    <w:rsid w:val="000238D7"/>
    <w:rsid w:val="000238E0"/>
    <w:rsid w:val="00023BC2"/>
    <w:rsid w:val="000242A4"/>
    <w:rsid w:val="000249DB"/>
    <w:rsid w:val="00024BE7"/>
    <w:rsid w:val="0002595E"/>
    <w:rsid w:val="000267B9"/>
    <w:rsid w:val="00026C89"/>
    <w:rsid w:val="000303C3"/>
    <w:rsid w:val="000305C8"/>
    <w:rsid w:val="000331D3"/>
    <w:rsid w:val="00034694"/>
    <w:rsid w:val="000346A5"/>
    <w:rsid w:val="00034C9C"/>
    <w:rsid w:val="000359C3"/>
    <w:rsid w:val="00035A7D"/>
    <w:rsid w:val="00035DC7"/>
    <w:rsid w:val="000410E8"/>
    <w:rsid w:val="00041A44"/>
    <w:rsid w:val="00041A69"/>
    <w:rsid w:val="0004249A"/>
    <w:rsid w:val="00042619"/>
    <w:rsid w:val="00042637"/>
    <w:rsid w:val="00043282"/>
    <w:rsid w:val="0004348F"/>
    <w:rsid w:val="00043554"/>
    <w:rsid w:val="000436DF"/>
    <w:rsid w:val="00044286"/>
    <w:rsid w:val="00044EA6"/>
    <w:rsid w:val="00045264"/>
    <w:rsid w:val="00045421"/>
    <w:rsid w:val="00045CFE"/>
    <w:rsid w:val="0004615F"/>
    <w:rsid w:val="00046EA6"/>
    <w:rsid w:val="00047F28"/>
    <w:rsid w:val="00047F8C"/>
    <w:rsid w:val="00050318"/>
    <w:rsid w:val="000503AA"/>
    <w:rsid w:val="000506A1"/>
    <w:rsid w:val="0005120A"/>
    <w:rsid w:val="0005143E"/>
    <w:rsid w:val="000515DD"/>
    <w:rsid w:val="00051F4F"/>
    <w:rsid w:val="000521ED"/>
    <w:rsid w:val="00052301"/>
    <w:rsid w:val="0005265A"/>
    <w:rsid w:val="00052774"/>
    <w:rsid w:val="0005293F"/>
    <w:rsid w:val="00053460"/>
    <w:rsid w:val="000539DD"/>
    <w:rsid w:val="00053BD3"/>
    <w:rsid w:val="00053E56"/>
    <w:rsid w:val="00054DA4"/>
    <w:rsid w:val="000556ED"/>
    <w:rsid w:val="00055DBE"/>
    <w:rsid w:val="00055FE2"/>
    <w:rsid w:val="0005616F"/>
    <w:rsid w:val="000570AD"/>
    <w:rsid w:val="00057277"/>
    <w:rsid w:val="0006017D"/>
    <w:rsid w:val="0006080F"/>
    <w:rsid w:val="00060906"/>
    <w:rsid w:val="00060C2E"/>
    <w:rsid w:val="00061033"/>
    <w:rsid w:val="00061039"/>
    <w:rsid w:val="000619E9"/>
    <w:rsid w:val="000622D4"/>
    <w:rsid w:val="0006234A"/>
    <w:rsid w:val="00062C3F"/>
    <w:rsid w:val="00063394"/>
    <w:rsid w:val="0006357D"/>
    <w:rsid w:val="0006374F"/>
    <w:rsid w:val="000642FA"/>
    <w:rsid w:val="00064373"/>
    <w:rsid w:val="00064CE2"/>
    <w:rsid w:val="000658B9"/>
    <w:rsid w:val="00065C23"/>
    <w:rsid w:val="00066068"/>
    <w:rsid w:val="00066622"/>
    <w:rsid w:val="00067F1E"/>
    <w:rsid w:val="0007021A"/>
    <w:rsid w:val="00071560"/>
    <w:rsid w:val="00071B2D"/>
    <w:rsid w:val="00071CC0"/>
    <w:rsid w:val="000726DE"/>
    <w:rsid w:val="0007299E"/>
    <w:rsid w:val="00072B51"/>
    <w:rsid w:val="00072C05"/>
    <w:rsid w:val="00073C8C"/>
    <w:rsid w:val="00073FF0"/>
    <w:rsid w:val="0007427A"/>
    <w:rsid w:val="00074285"/>
    <w:rsid w:val="000742FB"/>
    <w:rsid w:val="00074E26"/>
    <w:rsid w:val="00075004"/>
    <w:rsid w:val="0007534A"/>
    <w:rsid w:val="00075A8D"/>
    <w:rsid w:val="00075AFB"/>
    <w:rsid w:val="0007605B"/>
    <w:rsid w:val="000766F5"/>
    <w:rsid w:val="00077647"/>
    <w:rsid w:val="00077B64"/>
    <w:rsid w:val="00077C72"/>
    <w:rsid w:val="00080A1C"/>
    <w:rsid w:val="0008159B"/>
    <w:rsid w:val="000822A2"/>
    <w:rsid w:val="00082317"/>
    <w:rsid w:val="000826A2"/>
    <w:rsid w:val="000826D9"/>
    <w:rsid w:val="00083D27"/>
    <w:rsid w:val="00083D2C"/>
    <w:rsid w:val="00084484"/>
    <w:rsid w:val="0008452C"/>
    <w:rsid w:val="00085224"/>
    <w:rsid w:val="000853AD"/>
    <w:rsid w:val="00085B8D"/>
    <w:rsid w:val="00085D9A"/>
    <w:rsid w:val="0008609E"/>
    <w:rsid w:val="00086157"/>
    <w:rsid w:val="000869E9"/>
    <w:rsid w:val="00086AA1"/>
    <w:rsid w:val="00086AF1"/>
    <w:rsid w:val="000870F4"/>
    <w:rsid w:val="000875D6"/>
    <w:rsid w:val="00087A77"/>
    <w:rsid w:val="00087BE5"/>
    <w:rsid w:val="00090CA6"/>
    <w:rsid w:val="00090D50"/>
    <w:rsid w:val="00090E7D"/>
    <w:rsid w:val="0009137C"/>
    <w:rsid w:val="00091BA2"/>
    <w:rsid w:val="00091E0A"/>
    <w:rsid w:val="00092B8A"/>
    <w:rsid w:val="00092D1B"/>
    <w:rsid w:val="00092DE2"/>
    <w:rsid w:val="00092F03"/>
    <w:rsid w:val="00092FB0"/>
    <w:rsid w:val="000934C5"/>
    <w:rsid w:val="00093D25"/>
    <w:rsid w:val="00093DAB"/>
    <w:rsid w:val="00094D73"/>
    <w:rsid w:val="00094DB3"/>
    <w:rsid w:val="00094DCA"/>
    <w:rsid w:val="00094FB4"/>
    <w:rsid w:val="0009555F"/>
    <w:rsid w:val="00095965"/>
    <w:rsid w:val="00095F4D"/>
    <w:rsid w:val="00096A95"/>
    <w:rsid w:val="00096D63"/>
    <w:rsid w:val="000A040B"/>
    <w:rsid w:val="000A04AF"/>
    <w:rsid w:val="000A0B60"/>
    <w:rsid w:val="000A0EB8"/>
    <w:rsid w:val="000A19FC"/>
    <w:rsid w:val="000A1D25"/>
    <w:rsid w:val="000A1EF8"/>
    <w:rsid w:val="000A2020"/>
    <w:rsid w:val="000A296B"/>
    <w:rsid w:val="000A546C"/>
    <w:rsid w:val="000A6BDE"/>
    <w:rsid w:val="000A7311"/>
    <w:rsid w:val="000B04DF"/>
    <w:rsid w:val="000B060F"/>
    <w:rsid w:val="000B11E2"/>
    <w:rsid w:val="000B12B3"/>
    <w:rsid w:val="000B1592"/>
    <w:rsid w:val="000B15CE"/>
    <w:rsid w:val="000B1FF2"/>
    <w:rsid w:val="000B2171"/>
    <w:rsid w:val="000B2280"/>
    <w:rsid w:val="000B247F"/>
    <w:rsid w:val="000B2BD5"/>
    <w:rsid w:val="000B3CDA"/>
    <w:rsid w:val="000B5718"/>
    <w:rsid w:val="000B57DA"/>
    <w:rsid w:val="000B6A0B"/>
    <w:rsid w:val="000B6A69"/>
    <w:rsid w:val="000C03AF"/>
    <w:rsid w:val="000C051B"/>
    <w:rsid w:val="000C0CEF"/>
    <w:rsid w:val="000C0F6C"/>
    <w:rsid w:val="000C11DB"/>
    <w:rsid w:val="000C1492"/>
    <w:rsid w:val="000C2FB6"/>
    <w:rsid w:val="000C2FBD"/>
    <w:rsid w:val="000C30B9"/>
    <w:rsid w:val="000C3389"/>
    <w:rsid w:val="000C3C9A"/>
    <w:rsid w:val="000C4B41"/>
    <w:rsid w:val="000C51B8"/>
    <w:rsid w:val="000C57D6"/>
    <w:rsid w:val="000C6101"/>
    <w:rsid w:val="000C69DE"/>
    <w:rsid w:val="000C7254"/>
    <w:rsid w:val="000C7666"/>
    <w:rsid w:val="000C7D69"/>
    <w:rsid w:val="000D0A9C"/>
    <w:rsid w:val="000D0AA4"/>
    <w:rsid w:val="000D0DF4"/>
    <w:rsid w:val="000D14A6"/>
    <w:rsid w:val="000D1795"/>
    <w:rsid w:val="000D199D"/>
    <w:rsid w:val="000D1BCB"/>
    <w:rsid w:val="000D2F41"/>
    <w:rsid w:val="000D329A"/>
    <w:rsid w:val="000D3B83"/>
    <w:rsid w:val="000D404C"/>
    <w:rsid w:val="000D40E6"/>
    <w:rsid w:val="000D497F"/>
    <w:rsid w:val="000D4B9C"/>
    <w:rsid w:val="000D4EB6"/>
    <w:rsid w:val="000D527D"/>
    <w:rsid w:val="000D6133"/>
    <w:rsid w:val="000D6275"/>
    <w:rsid w:val="000D66FB"/>
    <w:rsid w:val="000D6A8C"/>
    <w:rsid w:val="000D753B"/>
    <w:rsid w:val="000D7728"/>
    <w:rsid w:val="000D7F26"/>
    <w:rsid w:val="000E06D6"/>
    <w:rsid w:val="000E0BEB"/>
    <w:rsid w:val="000E1FE5"/>
    <w:rsid w:val="000E23F1"/>
    <w:rsid w:val="000E254B"/>
    <w:rsid w:val="000E36A2"/>
    <w:rsid w:val="000E3772"/>
    <w:rsid w:val="000E37DA"/>
    <w:rsid w:val="000E3B12"/>
    <w:rsid w:val="000E3E4D"/>
    <w:rsid w:val="000E3FC7"/>
    <w:rsid w:val="000E43C4"/>
    <w:rsid w:val="000E4646"/>
    <w:rsid w:val="000E4A16"/>
    <w:rsid w:val="000E4C9E"/>
    <w:rsid w:val="000E4D6D"/>
    <w:rsid w:val="000E4F81"/>
    <w:rsid w:val="000E6FD7"/>
    <w:rsid w:val="000F06E1"/>
    <w:rsid w:val="000F0D8B"/>
    <w:rsid w:val="000F0E3C"/>
    <w:rsid w:val="000F0F62"/>
    <w:rsid w:val="000F1040"/>
    <w:rsid w:val="000F17B3"/>
    <w:rsid w:val="000F18E0"/>
    <w:rsid w:val="000F19D5"/>
    <w:rsid w:val="000F1F36"/>
    <w:rsid w:val="000F3191"/>
    <w:rsid w:val="000F32C8"/>
    <w:rsid w:val="000F4AEA"/>
    <w:rsid w:val="000F4B87"/>
    <w:rsid w:val="000F51FA"/>
    <w:rsid w:val="000F558D"/>
    <w:rsid w:val="000F6182"/>
    <w:rsid w:val="000F67E9"/>
    <w:rsid w:val="000F6B96"/>
    <w:rsid w:val="000F75BF"/>
    <w:rsid w:val="000F7DF3"/>
    <w:rsid w:val="001009B9"/>
    <w:rsid w:val="00100A38"/>
    <w:rsid w:val="00100F3C"/>
    <w:rsid w:val="00101647"/>
    <w:rsid w:val="001016FF"/>
    <w:rsid w:val="00101A68"/>
    <w:rsid w:val="00102C23"/>
    <w:rsid w:val="00102FA2"/>
    <w:rsid w:val="001033FF"/>
    <w:rsid w:val="0010350F"/>
    <w:rsid w:val="001046AD"/>
    <w:rsid w:val="00104926"/>
    <w:rsid w:val="00104E86"/>
    <w:rsid w:val="00104F73"/>
    <w:rsid w:val="00105453"/>
    <w:rsid w:val="0010546B"/>
    <w:rsid w:val="00110511"/>
    <w:rsid w:val="00111239"/>
    <w:rsid w:val="001112C2"/>
    <w:rsid w:val="00111374"/>
    <w:rsid w:val="00111734"/>
    <w:rsid w:val="00111F6F"/>
    <w:rsid w:val="00112400"/>
    <w:rsid w:val="00112A79"/>
    <w:rsid w:val="0011312B"/>
    <w:rsid w:val="001133B6"/>
    <w:rsid w:val="00113B1E"/>
    <w:rsid w:val="0011413C"/>
    <w:rsid w:val="00114485"/>
    <w:rsid w:val="001144B3"/>
    <w:rsid w:val="001144DB"/>
    <w:rsid w:val="00114EFB"/>
    <w:rsid w:val="001157B2"/>
    <w:rsid w:val="00115975"/>
    <w:rsid w:val="00115B02"/>
    <w:rsid w:val="001164F5"/>
    <w:rsid w:val="0011659D"/>
    <w:rsid w:val="00116C4E"/>
    <w:rsid w:val="0011711C"/>
    <w:rsid w:val="00122689"/>
    <w:rsid w:val="00122750"/>
    <w:rsid w:val="0012296E"/>
    <w:rsid w:val="00122A26"/>
    <w:rsid w:val="0012400F"/>
    <w:rsid w:val="001244E2"/>
    <w:rsid w:val="001245C2"/>
    <w:rsid w:val="00124E4F"/>
    <w:rsid w:val="00125075"/>
    <w:rsid w:val="00126005"/>
    <w:rsid w:val="001260B7"/>
    <w:rsid w:val="001265CB"/>
    <w:rsid w:val="00127938"/>
    <w:rsid w:val="00127967"/>
    <w:rsid w:val="00127ACB"/>
    <w:rsid w:val="00127F36"/>
    <w:rsid w:val="0013020E"/>
    <w:rsid w:val="00130E66"/>
    <w:rsid w:val="0013123B"/>
    <w:rsid w:val="001321C6"/>
    <w:rsid w:val="001325C4"/>
    <w:rsid w:val="0013268F"/>
    <w:rsid w:val="00133010"/>
    <w:rsid w:val="00133402"/>
    <w:rsid w:val="001338EE"/>
    <w:rsid w:val="001338F1"/>
    <w:rsid w:val="00133AAE"/>
    <w:rsid w:val="00133F4E"/>
    <w:rsid w:val="00135323"/>
    <w:rsid w:val="001355B8"/>
    <w:rsid w:val="001356C4"/>
    <w:rsid w:val="00136281"/>
    <w:rsid w:val="00136F7D"/>
    <w:rsid w:val="00140205"/>
    <w:rsid w:val="001410C9"/>
    <w:rsid w:val="00141114"/>
    <w:rsid w:val="0014128A"/>
    <w:rsid w:val="00142969"/>
    <w:rsid w:val="00143951"/>
    <w:rsid w:val="00143D12"/>
    <w:rsid w:val="001444D3"/>
    <w:rsid w:val="00144ECE"/>
    <w:rsid w:val="001457E7"/>
    <w:rsid w:val="00145D9D"/>
    <w:rsid w:val="0014623E"/>
    <w:rsid w:val="00146388"/>
    <w:rsid w:val="00146B5B"/>
    <w:rsid w:val="00146B89"/>
    <w:rsid w:val="00147702"/>
    <w:rsid w:val="001501CF"/>
    <w:rsid w:val="00150AD6"/>
    <w:rsid w:val="00150EE7"/>
    <w:rsid w:val="0015177F"/>
    <w:rsid w:val="00151A0B"/>
    <w:rsid w:val="001525B5"/>
    <w:rsid w:val="001529E5"/>
    <w:rsid w:val="00153665"/>
    <w:rsid w:val="00153C7E"/>
    <w:rsid w:val="00153F74"/>
    <w:rsid w:val="00154081"/>
    <w:rsid w:val="0015494D"/>
    <w:rsid w:val="00154AD0"/>
    <w:rsid w:val="00154C4E"/>
    <w:rsid w:val="00154F74"/>
    <w:rsid w:val="00155A89"/>
    <w:rsid w:val="001563BA"/>
    <w:rsid w:val="00156B25"/>
    <w:rsid w:val="00156DEC"/>
    <w:rsid w:val="00156E1A"/>
    <w:rsid w:val="001572E5"/>
    <w:rsid w:val="00157987"/>
    <w:rsid w:val="00157B55"/>
    <w:rsid w:val="001601AA"/>
    <w:rsid w:val="00163CCF"/>
    <w:rsid w:val="00163FC7"/>
    <w:rsid w:val="001642FA"/>
    <w:rsid w:val="001649EB"/>
    <w:rsid w:val="00164BAF"/>
    <w:rsid w:val="00164FA8"/>
    <w:rsid w:val="00165065"/>
    <w:rsid w:val="00165303"/>
    <w:rsid w:val="00165434"/>
    <w:rsid w:val="0016580B"/>
    <w:rsid w:val="00165A82"/>
    <w:rsid w:val="00165F49"/>
    <w:rsid w:val="00166B88"/>
    <w:rsid w:val="001672EB"/>
    <w:rsid w:val="001673DA"/>
    <w:rsid w:val="0016770A"/>
    <w:rsid w:val="00170804"/>
    <w:rsid w:val="00170834"/>
    <w:rsid w:val="001708E9"/>
    <w:rsid w:val="00171E8D"/>
    <w:rsid w:val="001725B2"/>
    <w:rsid w:val="0017340B"/>
    <w:rsid w:val="00173FB1"/>
    <w:rsid w:val="001742AD"/>
    <w:rsid w:val="001750B8"/>
    <w:rsid w:val="00176152"/>
    <w:rsid w:val="00176DFD"/>
    <w:rsid w:val="00177164"/>
    <w:rsid w:val="00177431"/>
    <w:rsid w:val="00177E24"/>
    <w:rsid w:val="00177FEF"/>
    <w:rsid w:val="00180FD1"/>
    <w:rsid w:val="00181EDE"/>
    <w:rsid w:val="00181EF3"/>
    <w:rsid w:val="001827AD"/>
    <w:rsid w:val="00182A2B"/>
    <w:rsid w:val="001852C9"/>
    <w:rsid w:val="00186B36"/>
    <w:rsid w:val="001874D6"/>
    <w:rsid w:val="00190087"/>
    <w:rsid w:val="001913C4"/>
    <w:rsid w:val="001925D3"/>
    <w:rsid w:val="0019348F"/>
    <w:rsid w:val="00193A07"/>
    <w:rsid w:val="001947C3"/>
    <w:rsid w:val="001948AA"/>
    <w:rsid w:val="00194C95"/>
    <w:rsid w:val="00194E50"/>
    <w:rsid w:val="00194F43"/>
    <w:rsid w:val="001953D3"/>
    <w:rsid w:val="00195C34"/>
    <w:rsid w:val="0019792F"/>
    <w:rsid w:val="00197E61"/>
    <w:rsid w:val="001A1519"/>
    <w:rsid w:val="001A1A53"/>
    <w:rsid w:val="001A1FCF"/>
    <w:rsid w:val="001A234A"/>
    <w:rsid w:val="001A2A42"/>
    <w:rsid w:val="001A2F7A"/>
    <w:rsid w:val="001A3406"/>
    <w:rsid w:val="001A3DF1"/>
    <w:rsid w:val="001A4556"/>
    <w:rsid w:val="001A529D"/>
    <w:rsid w:val="001A54B4"/>
    <w:rsid w:val="001A62BC"/>
    <w:rsid w:val="001A6E14"/>
    <w:rsid w:val="001A6E50"/>
    <w:rsid w:val="001A7EE0"/>
    <w:rsid w:val="001B01C7"/>
    <w:rsid w:val="001B06E8"/>
    <w:rsid w:val="001B07D8"/>
    <w:rsid w:val="001B0B49"/>
    <w:rsid w:val="001B1289"/>
    <w:rsid w:val="001B1536"/>
    <w:rsid w:val="001B193E"/>
    <w:rsid w:val="001B2268"/>
    <w:rsid w:val="001B354A"/>
    <w:rsid w:val="001B38F1"/>
    <w:rsid w:val="001B3991"/>
    <w:rsid w:val="001B4272"/>
    <w:rsid w:val="001B5E20"/>
    <w:rsid w:val="001B5FF8"/>
    <w:rsid w:val="001B67C7"/>
    <w:rsid w:val="001B6D51"/>
    <w:rsid w:val="001B71D0"/>
    <w:rsid w:val="001B71EE"/>
    <w:rsid w:val="001C0211"/>
    <w:rsid w:val="001C04A8"/>
    <w:rsid w:val="001C1328"/>
    <w:rsid w:val="001C1FD2"/>
    <w:rsid w:val="001C24E2"/>
    <w:rsid w:val="001C2C03"/>
    <w:rsid w:val="001C3197"/>
    <w:rsid w:val="001C377C"/>
    <w:rsid w:val="001C3B2D"/>
    <w:rsid w:val="001C41B7"/>
    <w:rsid w:val="001C42F7"/>
    <w:rsid w:val="001C4386"/>
    <w:rsid w:val="001C49E5"/>
    <w:rsid w:val="001C4B0A"/>
    <w:rsid w:val="001C4E99"/>
    <w:rsid w:val="001C5A6B"/>
    <w:rsid w:val="001C5D6E"/>
    <w:rsid w:val="001C60E8"/>
    <w:rsid w:val="001C680C"/>
    <w:rsid w:val="001C6C95"/>
    <w:rsid w:val="001C70C9"/>
    <w:rsid w:val="001C7207"/>
    <w:rsid w:val="001C7C0F"/>
    <w:rsid w:val="001C7DA6"/>
    <w:rsid w:val="001C7FEA"/>
    <w:rsid w:val="001D0146"/>
    <w:rsid w:val="001D0499"/>
    <w:rsid w:val="001D0BBE"/>
    <w:rsid w:val="001D0DE6"/>
    <w:rsid w:val="001D0ED4"/>
    <w:rsid w:val="001D13C3"/>
    <w:rsid w:val="001D1744"/>
    <w:rsid w:val="001D212F"/>
    <w:rsid w:val="001D29D7"/>
    <w:rsid w:val="001D2DE7"/>
    <w:rsid w:val="001D2F2F"/>
    <w:rsid w:val="001D32B9"/>
    <w:rsid w:val="001D35BB"/>
    <w:rsid w:val="001D3F70"/>
    <w:rsid w:val="001D411C"/>
    <w:rsid w:val="001D5223"/>
    <w:rsid w:val="001D5B65"/>
    <w:rsid w:val="001D6405"/>
    <w:rsid w:val="001D6630"/>
    <w:rsid w:val="001D6E36"/>
    <w:rsid w:val="001D6FD2"/>
    <w:rsid w:val="001D7E64"/>
    <w:rsid w:val="001E017B"/>
    <w:rsid w:val="001E03A6"/>
    <w:rsid w:val="001E132A"/>
    <w:rsid w:val="001E1B6A"/>
    <w:rsid w:val="001E1DEB"/>
    <w:rsid w:val="001E20F3"/>
    <w:rsid w:val="001E2134"/>
    <w:rsid w:val="001E2426"/>
    <w:rsid w:val="001E2454"/>
    <w:rsid w:val="001E2484"/>
    <w:rsid w:val="001E2FDE"/>
    <w:rsid w:val="001E3546"/>
    <w:rsid w:val="001E3CC4"/>
    <w:rsid w:val="001E4882"/>
    <w:rsid w:val="001E566B"/>
    <w:rsid w:val="001E5779"/>
    <w:rsid w:val="001E632C"/>
    <w:rsid w:val="001E6F47"/>
    <w:rsid w:val="001E73AB"/>
    <w:rsid w:val="001E76C6"/>
    <w:rsid w:val="001E77CC"/>
    <w:rsid w:val="001F0771"/>
    <w:rsid w:val="001F092D"/>
    <w:rsid w:val="001F143A"/>
    <w:rsid w:val="001F1605"/>
    <w:rsid w:val="001F1E2F"/>
    <w:rsid w:val="001F2508"/>
    <w:rsid w:val="001F2A0A"/>
    <w:rsid w:val="001F367B"/>
    <w:rsid w:val="001F3EB9"/>
    <w:rsid w:val="001F4816"/>
    <w:rsid w:val="001F51B6"/>
    <w:rsid w:val="001F5E33"/>
    <w:rsid w:val="001F64F4"/>
    <w:rsid w:val="001F69B4"/>
    <w:rsid w:val="001F6DBE"/>
    <w:rsid w:val="001F77C7"/>
    <w:rsid w:val="001F7E9E"/>
    <w:rsid w:val="00200183"/>
    <w:rsid w:val="00200FBE"/>
    <w:rsid w:val="0020107D"/>
    <w:rsid w:val="0020171C"/>
    <w:rsid w:val="00201A73"/>
    <w:rsid w:val="00201B43"/>
    <w:rsid w:val="00202AA4"/>
    <w:rsid w:val="00202D2D"/>
    <w:rsid w:val="002031F7"/>
    <w:rsid w:val="00203430"/>
    <w:rsid w:val="002040E6"/>
    <w:rsid w:val="002047F5"/>
    <w:rsid w:val="00204D57"/>
    <w:rsid w:val="0020527B"/>
    <w:rsid w:val="00205315"/>
    <w:rsid w:val="00205F2C"/>
    <w:rsid w:val="00206419"/>
    <w:rsid w:val="00206DCC"/>
    <w:rsid w:val="002074D0"/>
    <w:rsid w:val="002104A5"/>
    <w:rsid w:val="00210681"/>
    <w:rsid w:val="00210B15"/>
    <w:rsid w:val="00212415"/>
    <w:rsid w:val="002125C3"/>
    <w:rsid w:val="0021392E"/>
    <w:rsid w:val="002142EA"/>
    <w:rsid w:val="00214A2B"/>
    <w:rsid w:val="00217F48"/>
    <w:rsid w:val="0022020B"/>
    <w:rsid w:val="002204BB"/>
    <w:rsid w:val="00221B79"/>
    <w:rsid w:val="00221C6B"/>
    <w:rsid w:val="00224596"/>
    <w:rsid w:val="002247C5"/>
    <w:rsid w:val="00225274"/>
    <w:rsid w:val="002253A1"/>
    <w:rsid w:val="00225598"/>
    <w:rsid w:val="00225CF8"/>
    <w:rsid w:val="00225D1F"/>
    <w:rsid w:val="00225DB8"/>
    <w:rsid w:val="00225F46"/>
    <w:rsid w:val="0022628C"/>
    <w:rsid w:val="0022664F"/>
    <w:rsid w:val="00226D8C"/>
    <w:rsid w:val="0022724F"/>
    <w:rsid w:val="00227841"/>
    <w:rsid w:val="002278A1"/>
    <w:rsid w:val="0022794E"/>
    <w:rsid w:val="002307E4"/>
    <w:rsid w:val="0023163A"/>
    <w:rsid w:val="00231C92"/>
    <w:rsid w:val="00232F27"/>
    <w:rsid w:val="00233D64"/>
    <w:rsid w:val="00233E22"/>
    <w:rsid w:val="00234784"/>
    <w:rsid w:val="0023482A"/>
    <w:rsid w:val="00234A04"/>
    <w:rsid w:val="00234AE4"/>
    <w:rsid w:val="002359A9"/>
    <w:rsid w:val="002359CB"/>
    <w:rsid w:val="0023643B"/>
    <w:rsid w:val="00236A72"/>
    <w:rsid w:val="00237A15"/>
    <w:rsid w:val="00240BC4"/>
    <w:rsid w:val="00241C57"/>
    <w:rsid w:val="00242404"/>
    <w:rsid w:val="00242AD0"/>
    <w:rsid w:val="00242BBE"/>
    <w:rsid w:val="00243540"/>
    <w:rsid w:val="00243824"/>
    <w:rsid w:val="00243B5F"/>
    <w:rsid w:val="00243E3E"/>
    <w:rsid w:val="0024497B"/>
    <w:rsid w:val="002449CC"/>
    <w:rsid w:val="00244F2B"/>
    <w:rsid w:val="0024515B"/>
    <w:rsid w:val="002453EE"/>
    <w:rsid w:val="00245569"/>
    <w:rsid w:val="0024563E"/>
    <w:rsid w:val="002456C3"/>
    <w:rsid w:val="002456FB"/>
    <w:rsid w:val="00246021"/>
    <w:rsid w:val="0024666E"/>
    <w:rsid w:val="002469F9"/>
    <w:rsid w:val="00247F52"/>
    <w:rsid w:val="002504FA"/>
    <w:rsid w:val="002506CB"/>
    <w:rsid w:val="00250B25"/>
    <w:rsid w:val="00250BBE"/>
    <w:rsid w:val="00251520"/>
    <w:rsid w:val="002515C2"/>
    <w:rsid w:val="0025194F"/>
    <w:rsid w:val="002555EB"/>
    <w:rsid w:val="00257BF4"/>
    <w:rsid w:val="00257C2D"/>
    <w:rsid w:val="00260A06"/>
    <w:rsid w:val="0026148A"/>
    <w:rsid w:val="002619E2"/>
    <w:rsid w:val="00261FB1"/>
    <w:rsid w:val="00261FFB"/>
    <w:rsid w:val="00262696"/>
    <w:rsid w:val="002634BC"/>
    <w:rsid w:val="00263C2D"/>
    <w:rsid w:val="002643C3"/>
    <w:rsid w:val="00264A0C"/>
    <w:rsid w:val="00264A91"/>
    <w:rsid w:val="00264DFC"/>
    <w:rsid w:val="00265D50"/>
    <w:rsid w:val="00266322"/>
    <w:rsid w:val="00267EF4"/>
    <w:rsid w:val="00270CB8"/>
    <w:rsid w:val="00270CC2"/>
    <w:rsid w:val="00270D6F"/>
    <w:rsid w:val="002715A0"/>
    <w:rsid w:val="00271CA9"/>
    <w:rsid w:val="00272743"/>
    <w:rsid w:val="002728D5"/>
    <w:rsid w:val="00272B08"/>
    <w:rsid w:val="00273533"/>
    <w:rsid w:val="00274468"/>
    <w:rsid w:val="00274591"/>
    <w:rsid w:val="002746C6"/>
    <w:rsid w:val="00274844"/>
    <w:rsid w:val="00275433"/>
    <w:rsid w:val="002767E3"/>
    <w:rsid w:val="0027740D"/>
    <w:rsid w:val="002774EA"/>
    <w:rsid w:val="00281144"/>
    <w:rsid w:val="002815AA"/>
    <w:rsid w:val="00281BB8"/>
    <w:rsid w:val="00281E82"/>
    <w:rsid w:val="00281E9E"/>
    <w:rsid w:val="00281FB2"/>
    <w:rsid w:val="0028223D"/>
    <w:rsid w:val="00283675"/>
    <w:rsid w:val="0028416A"/>
    <w:rsid w:val="00284853"/>
    <w:rsid w:val="00284AFF"/>
    <w:rsid w:val="00285170"/>
    <w:rsid w:val="00285361"/>
    <w:rsid w:val="00286912"/>
    <w:rsid w:val="0028791D"/>
    <w:rsid w:val="002905AF"/>
    <w:rsid w:val="00290E3A"/>
    <w:rsid w:val="00291144"/>
    <w:rsid w:val="00291F9A"/>
    <w:rsid w:val="00292D60"/>
    <w:rsid w:val="0029312B"/>
    <w:rsid w:val="00293A61"/>
    <w:rsid w:val="00294D34"/>
    <w:rsid w:val="00294E3B"/>
    <w:rsid w:val="0029579F"/>
    <w:rsid w:val="00295CB5"/>
    <w:rsid w:val="00295D2D"/>
    <w:rsid w:val="00296193"/>
    <w:rsid w:val="00296404"/>
    <w:rsid w:val="00296C52"/>
    <w:rsid w:val="00296C66"/>
    <w:rsid w:val="00296CB1"/>
    <w:rsid w:val="00296EBE"/>
    <w:rsid w:val="002970F4"/>
    <w:rsid w:val="002974E3"/>
    <w:rsid w:val="002A0030"/>
    <w:rsid w:val="002A0233"/>
    <w:rsid w:val="002A0456"/>
    <w:rsid w:val="002A084B"/>
    <w:rsid w:val="002A098D"/>
    <w:rsid w:val="002A1260"/>
    <w:rsid w:val="002A1589"/>
    <w:rsid w:val="002A1608"/>
    <w:rsid w:val="002A1926"/>
    <w:rsid w:val="002A25DC"/>
    <w:rsid w:val="002A2FE7"/>
    <w:rsid w:val="002A3AAB"/>
    <w:rsid w:val="002A4946"/>
    <w:rsid w:val="002A4CEA"/>
    <w:rsid w:val="002A4F67"/>
    <w:rsid w:val="002A549B"/>
    <w:rsid w:val="002A5977"/>
    <w:rsid w:val="002A5A13"/>
    <w:rsid w:val="002A757F"/>
    <w:rsid w:val="002A7F44"/>
    <w:rsid w:val="002B0C40"/>
    <w:rsid w:val="002B1966"/>
    <w:rsid w:val="002B1AAD"/>
    <w:rsid w:val="002B1FAE"/>
    <w:rsid w:val="002B2189"/>
    <w:rsid w:val="002B23E3"/>
    <w:rsid w:val="002B3639"/>
    <w:rsid w:val="002B3722"/>
    <w:rsid w:val="002B44C9"/>
    <w:rsid w:val="002B4508"/>
    <w:rsid w:val="002B4BD2"/>
    <w:rsid w:val="002B5779"/>
    <w:rsid w:val="002B5EA6"/>
    <w:rsid w:val="002B6693"/>
    <w:rsid w:val="002B6815"/>
    <w:rsid w:val="002B70F8"/>
    <w:rsid w:val="002B7332"/>
    <w:rsid w:val="002B7418"/>
    <w:rsid w:val="002B7F51"/>
    <w:rsid w:val="002C0743"/>
    <w:rsid w:val="002C093B"/>
    <w:rsid w:val="002C09E7"/>
    <w:rsid w:val="002C1080"/>
    <w:rsid w:val="002C1AFC"/>
    <w:rsid w:val="002C20D3"/>
    <w:rsid w:val="002C2232"/>
    <w:rsid w:val="002C2865"/>
    <w:rsid w:val="002C2E5C"/>
    <w:rsid w:val="002C3F07"/>
    <w:rsid w:val="002C4B79"/>
    <w:rsid w:val="002C5278"/>
    <w:rsid w:val="002C5935"/>
    <w:rsid w:val="002C5C03"/>
    <w:rsid w:val="002C78CA"/>
    <w:rsid w:val="002C7EBB"/>
    <w:rsid w:val="002D022F"/>
    <w:rsid w:val="002D06C1"/>
    <w:rsid w:val="002D1DDF"/>
    <w:rsid w:val="002D1E53"/>
    <w:rsid w:val="002D2037"/>
    <w:rsid w:val="002D2354"/>
    <w:rsid w:val="002D2722"/>
    <w:rsid w:val="002D282D"/>
    <w:rsid w:val="002D35B7"/>
    <w:rsid w:val="002D3A51"/>
    <w:rsid w:val="002D3E04"/>
    <w:rsid w:val="002D42B5"/>
    <w:rsid w:val="002D46C3"/>
    <w:rsid w:val="002D4F06"/>
    <w:rsid w:val="002D4F1A"/>
    <w:rsid w:val="002D5A17"/>
    <w:rsid w:val="002D6726"/>
    <w:rsid w:val="002D6DA6"/>
    <w:rsid w:val="002D6EC6"/>
    <w:rsid w:val="002D6ECA"/>
    <w:rsid w:val="002D79AC"/>
    <w:rsid w:val="002E039D"/>
    <w:rsid w:val="002E0DCD"/>
    <w:rsid w:val="002E1EF3"/>
    <w:rsid w:val="002E2184"/>
    <w:rsid w:val="002E3201"/>
    <w:rsid w:val="002E472C"/>
    <w:rsid w:val="002E4A00"/>
    <w:rsid w:val="002E4D5A"/>
    <w:rsid w:val="002E5037"/>
    <w:rsid w:val="002E5E63"/>
    <w:rsid w:val="002E61EF"/>
    <w:rsid w:val="002E6326"/>
    <w:rsid w:val="002E6F88"/>
    <w:rsid w:val="002E75ED"/>
    <w:rsid w:val="002F0F3B"/>
    <w:rsid w:val="002F1DD9"/>
    <w:rsid w:val="002F23AE"/>
    <w:rsid w:val="002F25FE"/>
    <w:rsid w:val="002F30E0"/>
    <w:rsid w:val="002F35E4"/>
    <w:rsid w:val="002F3730"/>
    <w:rsid w:val="002F385F"/>
    <w:rsid w:val="002F38E1"/>
    <w:rsid w:val="002F4802"/>
    <w:rsid w:val="002F4C6B"/>
    <w:rsid w:val="002F582A"/>
    <w:rsid w:val="002F5DB2"/>
    <w:rsid w:val="002F6CF4"/>
    <w:rsid w:val="002F7AF6"/>
    <w:rsid w:val="003005D6"/>
    <w:rsid w:val="00300A54"/>
    <w:rsid w:val="00300E63"/>
    <w:rsid w:val="00301B02"/>
    <w:rsid w:val="00301B62"/>
    <w:rsid w:val="00301E4A"/>
    <w:rsid w:val="00301F71"/>
    <w:rsid w:val="00302B68"/>
    <w:rsid w:val="00302F5F"/>
    <w:rsid w:val="0030441D"/>
    <w:rsid w:val="00304436"/>
    <w:rsid w:val="003058C3"/>
    <w:rsid w:val="00305EB0"/>
    <w:rsid w:val="00306063"/>
    <w:rsid w:val="00306CB5"/>
    <w:rsid w:val="00307E9C"/>
    <w:rsid w:val="0031001F"/>
    <w:rsid w:val="00311CF6"/>
    <w:rsid w:val="0031395A"/>
    <w:rsid w:val="00313B85"/>
    <w:rsid w:val="00314500"/>
    <w:rsid w:val="00314E62"/>
    <w:rsid w:val="00315089"/>
    <w:rsid w:val="00316A83"/>
    <w:rsid w:val="00317592"/>
    <w:rsid w:val="00317988"/>
    <w:rsid w:val="0032073C"/>
    <w:rsid w:val="00320B42"/>
    <w:rsid w:val="003211E0"/>
    <w:rsid w:val="003221B4"/>
    <w:rsid w:val="00322A6A"/>
    <w:rsid w:val="00322C12"/>
    <w:rsid w:val="00322CCB"/>
    <w:rsid w:val="00322E62"/>
    <w:rsid w:val="003236A5"/>
    <w:rsid w:val="003244D2"/>
    <w:rsid w:val="00324EDD"/>
    <w:rsid w:val="003258D8"/>
    <w:rsid w:val="003267BF"/>
    <w:rsid w:val="00326CA7"/>
    <w:rsid w:val="0032718F"/>
    <w:rsid w:val="003273FA"/>
    <w:rsid w:val="00330DFA"/>
    <w:rsid w:val="003311BE"/>
    <w:rsid w:val="003312DD"/>
    <w:rsid w:val="003331E4"/>
    <w:rsid w:val="00333363"/>
    <w:rsid w:val="00333741"/>
    <w:rsid w:val="00334A65"/>
    <w:rsid w:val="00335D71"/>
    <w:rsid w:val="00335F9D"/>
    <w:rsid w:val="003361EB"/>
    <w:rsid w:val="00336C64"/>
    <w:rsid w:val="00336D80"/>
    <w:rsid w:val="0033703E"/>
    <w:rsid w:val="00337162"/>
    <w:rsid w:val="00337A05"/>
    <w:rsid w:val="00340B44"/>
    <w:rsid w:val="003417B3"/>
    <w:rsid w:val="0034180F"/>
    <w:rsid w:val="003418FF"/>
    <w:rsid w:val="0034194F"/>
    <w:rsid w:val="003420E3"/>
    <w:rsid w:val="00342DB8"/>
    <w:rsid w:val="003434AA"/>
    <w:rsid w:val="00343ABC"/>
    <w:rsid w:val="00344605"/>
    <w:rsid w:val="00345269"/>
    <w:rsid w:val="0034595A"/>
    <w:rsid w:val="003474AA"/>
    <w:rsid w:val="00350D1D"/>
    <w:rsid w:val="00351097"/>
    <w:rsid w:val="00351901"/>
    <w:rsid w:val="00352A23"/>
    <w:rsid w:val="00352C83"/>
    <w:rsid w:val="00353B9E"/>
    <w:rsid w:val="00354918"/>
    <w:rsid w:val="0035494F"/>
    <w:rsid w:val="00354CBD"/>
    <w:rsid w:val="00355711"/>
    <w:rsid w:val="0035605A"/>
    <w:rsid w:val="00356BF5"/>
    <w:rsid w:val="0035719A"/>
    <w:rsid w:val="0036047D"/>
    <w:rsid w:val="003613CB"/>
    <w:rsid w:val="003615D2"/>
    <w:rsid w:val="00361772"/>
    <w:rsid w:val="0036194D"/>
    <w:rsid w:val="00362225"/>
    <w:rsid w:val="00362B50"/>
    <w:rsid w:val="0036429C"/>
    <w:rsid w:val="00364A53"/>
    <w:rsid w:val="00364AA2"/>
    <w:rsid w:val="00364B4F"/>
    <w:rsid w:val="00364E52"/>
    <w:rsid w:val="003651BB"/>
    <w:rsid w:val="00365264"/>
    <w:rsid w:val="003654CB"/>
    <w:rsid w:val="00365623"/>
    <w:rsid w:val="00365842"/>
    <w:rsid w:val="00365F86"/>
    <w:rsid w:val="00365F87"/>
    <w:rsid w:val="003668A7"/>
    <w:rsid w:val="00366E69"/>
    <w:rsid w:val="00367927"/>
    <w:rsid w:val="003705F4"/>
    <w:rsid w:val="00370A04"/>
    <w:rsid w:val="00370A26"/>
    <w:rsid w:val="00370D58"/>
    <w:rsid w:val="00370F17"/>
    <w:rsid w:val="0037100C"/>
    <w:rsid w:val="00371316"/>
    <w:rsid w:val="003720CA"/>
    <w:rsid w:val="00373BEF"/>
    <w:rsid w:val="00373CB4"/>
    <w:rsid w:val="003760A1"/>
    <w:rsid w:val="00376713"/>
    <w:rsid w:val="00376AC4"/>
    <w:rsid w:val="00380125"/>
    <w:rsid w:val="00381815"/>
    <w:rsid w:val="003819AF"/>
    <w:rsid w:val="00381E53"/>
    <w:rsid w:val="003820E9"/>
    <w:rsid w:val="00382DE7"/>
    <w:rsid w:val="00383969"/>
    <w:rsid w:val="00383B8F"/>
    <w:rsid w:val="00383D94"/>
    <w:rsid w:val="00384635"/>
    <w:rsid w:val="00384C60"/>
    <w:rsid w:val="00384FFC"/>
    <w:rsid w:val="00385275"/>
    <w:rsid w:val="00385A12"/>
    <w:rsid w:val="00385F0F"/>
    <w:rsid w:val="00386CCC"/>
    <w:rsid w:val="00386E16"/>
    <w:rsid w:val="00387118"/>
    <w:rsid w:val="00387235"/>
    <w:rsid w:val="003872FC"/>
    <w:rsid w:val="00387357"/>
    <w:rsid w:val="00387777"/>
    <w:rsid w:val="00387ADC"/>
    <w:rsid w:val="00390020"/>
    <w:rsid w:val="003903D6"/>
    <w:rsid w:val="003908A4"/>
    <w:rsid w:val="0039093F"/>
    <w:rsid w:val="00390B5E"/>
    <w:rsid w:val="00390EE6"/>
    <w:rsid w:val="0039118F"/>
    <w:rsid w:val="00391501"/>
    <w:rsid w:val="00392066"/>
    <w:rsid w:val="003925FA"/>
    <w:rsid w:val="00392AD7"/>
    <w:rsid w:val="003934B1"/>
    <w:rsid w:val="0039372A"/>
    <w:rsid w:val="003938D9"/>
    <w:rsid w:val="00394376"/>
    <w:rsid w:val="003943FF"/>
    <w:rsid w:val="00394BAF"/>
    <w:rsid w:val="00395A64"/>
    <w:rsid w:val="00395AAF"/>
    <w:rsid w:val="0039647E"/>
    <w:rsid w:val="00396EF1"/>
    <w:rsid w:val="003974EB"/>
    <w:rsid w:val="00397939"/>
    <w:rsid w:val="00397CC5"/>
    <w:rsid w:val="003A031F"/>
    <w:rsid w:val="003A09A2"/>
    <w:rsid w:val="003A1360"/>
    <w:rsid w:val="003A1498"/>
    <w:rsid w:val="003A1582"/>
    <w:rsid w:val="003A1ED3"/>
    <w:rsid w:val="003A30CA"/>
    <w:rsid w:val="003A394A"/>
    <w:rsid w:val="003A4077"/>
    <w:rsid w:val="003A487B"/>
    <w:rsid w:val="003A48C7"/>
    <w:rsid w:val="003A5F0C"/>
    <w:rsid w:val="003A64A3"/>
    <w:rsid w:val="003A6D24"/>
    <w:rsid w:val="003A7F57"/>
    <w:rsid w:val="003B02F4"/>
    <w:rsid w:val="003B03F1"/>
    <w:rsid w:val="003B09AD"/>
    <w:rsid w:val="003B0BD9"/>
    <w:rsid w:val="003B1247"/>
    <w:rsid w:val="003B1979"/>
    <w:rsid w:val="003B1F18"/>
    <w:rsid w:val="003B1F86"/>
    <w:rsid w:val="003B213F"/>
    <w:rsid w:val="003B333B"/>
    <w:rsid w:val="003B369A"/>
    <w:rsid w:val="003B3773"/>
    <w:rsid w:val="003B3B81"/>
    <w:rsid w:val="003B3CA9"/>
    <w:rsid w:val="003B41BF"/>
    <w:rsid w:val="003B5BF0"/>
    <w:rsid w:val="003B5CBA"/>
    <w:rsid w:val="003B60BF"/>
    <w:rsid w:val="003B6666"/>
    <w:rsid w:val="003B6782"/>
    <w:rsid w:val="003B6BE3"/>
    <w:rsid w:val="003C010C"/>
    <w:rsid w:val="003C0481"/>
    <w:rsid w:val="003C0767"/>
    <w:rsid w:val="003C0832"/>
    <w:rsid w:val="003C0A46"/>
    <w:rsid w:val="003C0A6C"/>
    <w:rsid w:val="003C1002"/>
    <w:rsid w:val="003C16A0"/>
    <w:rsid w:val="003C2859"/>
    <w:rsid w:val="003C2B73"/>
    <w:rsid w:val="003C2D06"/>
    <w:rsid w:val="003C3BAA"/>
    <w:rsid w:val="003C4A1C"/>
    <w:rsid w:val="003C4F6C"/>
    <w:rsid w:val="003C5A43"/>
    <w:rsid w:val="003C5FDE"/>
    <w:rsid w:val="003C77C6"/>
    <w:rsid w:val="003C7CB4"/>
    <w:rsid w:val="003D000F"/>
    <w:rsid w:val="003D0519"/>
    <w:rsid w:val="003D06EE"/>
    <w:rsid w:val="003D0A92"/>
    <w:rsid w:val="003D0FF6"/>
    <w:rsid w:val="003D21A6"/>
    <w:rsid w:val="003D262C"/>
    <w:rsid w:val="003D2CD1"/>
    <w:rsid w:val="003D313A"/>
    <w:rsid w:val="003D316A"/>
    <w:rsid w:val="003D34C2"/>
    <w:rsid w:val="003D3B41"/>
    <w:rsid w:val="003D4DE0"/>
    <w:rsid w:val="003D62AB"/>
    <w:rsid w:val="003D654F"/>
    <w:rsid w:val="003D6831"/>
    <w:rsid w:val="003D6D61"/>
    <w:rsid w:val="003D7BC3"/>
    <w:rsid w:val="003E075D"/>
    <w:rsid w:val="003E091D"/>
    <w:rsid w:val="003E0DCB"/>
    <w:rsid w:val="003E0DFF"/>
    <w:rsid w:val="003E1C53"/>
    <w:rsid w:val="003E1EC0"/>
    <w:rsid w:val="003E236A"/>
    <w:rsid w:val="003E23B9"/>
    <w:rsid w:val="003E2A69"/>
    <w:rsid w:val="003E2D49"/>
    <w:rsid w:val="003E2FD4"/>
    <w:rsid w:val="003E3CB7"/>
    <w:rsid w:val="003E412E"/>
    <w:rsid w:val="003E474F"/>
    <w:rsid w:val="003E49E4"/>
    <w:rsid w:val="003E49F6"/>
    <w:rsid w:val="003E5C5C"/>
    <w:rsid w:val="003E6630"/>
    <w:rsid w:val="003E6FB4"/>
    <w:rsid w:val="003E71DA"/>
    <w:rsid w:val="003F0841"/>
    <w:rsid w:val="003F0EA5"/>
    <w:rsid w:val="003F10F5"/>
    <w:rsid w:val="003F20A2"/>
    <w:rsid w:val="003F23D3"/>
    <w:rsid w:val="003F3819"/>
    <w:rsid w:val="003F3F08"/>
    <w:rsid w:val="003F42DB"/>
    <w:rsid w:val="003F453C"/>
    <w:rsid w:val="003F48CF"/>
    <w:rsid w:val="003F49F1"/>
    <w:rsid w:val="003F6272"/>
    <w:rsid w:val="003F72A3"/>
    <w:rsid w:val="003F7470"/>
    <w:rsid w:val="00400E72"/>
    <w:rsid w:val="00401400"/>
    <w:rsid w:val="004021E1"/>
    <w:rsid w:val="0040263E"/>
    <w:rsid w:val="00402DFA"/>
    <w:rsid w:val="00404089"/>
    <w:rsid w:val="00404501"/>
    <w:rsid w:val="0040455E"/>
    <w:rsid w:val="00404869"/>
    <w:rsid w:val="00404AED"/>
    <w:rsid w:val="00405884"/>
    <w:rsid w:val="00405999"/>
    <w:rsid w:val="00406DBA"/>
    <w:rsid w:val="004075BB"/>
    <w:rsid w:val="00407906"/>
    <w:rsid w:val="00407D39"/>
    <w:rsid w:val="00407DCD"/>
    <w:rsid w:val="00407FF8"/>
    <w:rsid w:val="00410C1C"/>
    <w:rsid w:val="00411868"/>
    <w:rsid w:val="0041264C"/>
    <w:rsid w:val="004144DD"/>
    <w:rsid w:val="00414679"/>
    <w:rsid w:val="0041477A"/>
    <w:rsid w:val="00415742"/>
    <w:rsid w:val="004162F2"/>
    <w:rsid w:val="0041644B"/>
    <w:rsid w:val="004167A3"/>
    <w:rsid w:val="00417ED6"/>
    <w:rsid w:val="00420144"/>
    <w:rsid w:val="00420CF8"/>
    <w:rsid w:val="004215AE"/>
    <w:rsid w:val="004222CC"/>
    <w:rsid w:val="004222FA"/>
    <w:rsid w:val="00422732"/>
    <w:rsid w:val="00422D2C"/>
    <w:rsid w:val="00422DD9"/>
    <w:rsid w:val="0042394B"/>
    <w:rsid w:val="00425069"/>
    <w:rsid w:val="0042548F"/>
    <w:rsid w:val="004254E8"/>
    <w:rsid w:val="004264B7"/>
    <w:rsid w:val="0042657C"/>
    <w:rsid w:val="00427C38"/>
    <w:rsid w:val="00430579"/>
    <w:rsid w:val="00430CA3"/>
    <w:rsid w:val="00430E60"/>
    <w:rsid w:val="00431533"/>
    <w:rsid w:val="00431C03"/>
    <w:rsid w:val="004322AC"/>
    <w:rsid w:val="0043259A"/>
    <w:rsid w:val="0043275C"/>
    <w:rsid w:val="004328C6"/>
    <w:rsid w:val="00432DAA"/>
    <w:rsid w:val="0043385C"/>
    <w:rsid w:val="00433E33"/>
    <w:rsid w:val="00434305"/>
    <w:rsid w:val="0043432B"/>
    <w:rsid w:val="004343EC"/>
    <w:rsid w:val="00434B6D"/>
    <w:rsid w:val="00434FB8"/>
    <w:rsid w:val="00435DF7"/>
    <w:rsid w:val="00436085"/>
    <w:rsid w:val="00436B81"/>
    <w:rsid w:val="004377A4"/>
    <w:rsid w:val="00437D66"/>
    <w:rsid w:val="0044083F"/>
    <w:rsid w:val="004410CB"/>
    <w:rsid w:val="004411FD"/>
    <w:rsid w:val="00441491"/>
    <w:rsid w:val="00441773"/>
    <w:rsid w:val="00441AE7"/>
    <w:rsid w:val="00441CCE"/>
    <w:rsid w:val="004428B1"/>
    <w:rsid w:val="0044318B"/>
    <w:rsid w:val="00443584"/>
    <w:rsid w:val="00443EBD"/>
    <w:rsid w:val="00444674"/>
    <w:rsid w:val="00445574"/>
    <w:rsid w:val="004459FE"/>
    <w:rsid w:val="00445A60"/>
    <w:rsid w:val="004461C5"/>
    <w:rsid w:val="004467FB"/>
    <w:rsid w:val="00446D1B"/>
    <w:rsid w:val="00446F95"/>
    <w:rsid w:val="00447087"/>
    <w:rsid w:val="004476AF"/>
    <w:rsid w:val="004500AB"/>
    <w:rsid w:val="00451282"/>
    <w:rsid w:val="00451B77"/>
    <w:rsid w:val="00452B1B"/>
    <w:rsid w:val="00452D6B"/>
    <w:rsid w:val="00452E10"/>
    <w:rsid w:val="004531F8"/>
    <w:rsid w:val="00453607"/>
    <w:rsid w:val="00453DB4"/>
    <w:rsid w:val="00454484"/>
    <w:rsid w:val="0045495E"/>
    <w:rsid w:val="0045517B"/>
    <w:rsid w:val="00455338"/>
    <w:rsid w:val="00455809"/>
    <w:rsid w:val="00456331"/>
    <w:rsid w:val="004563CD"/>
    <w:rsid w:val="00457191"/>
    <w:rsid w:val="00457A5C"/>
    <w:rsid w:val="004604E2"/>
    <w:rsid w:val="00461D4B"/>
    <w:rsid w:val="004625D2"/>
    <w:rsid w:val="00463B77"/>
    <w:rsid w:val="00463C7B"/>
    <w:rsid w:val="00463CFA"/>
    <w:rsid w:val="00463F02"/>
    <w:rsid w:val="00464111"/>
    <w:rsid w:val="004644A6"/>
    <w:rsid w:val="00464D99"/>
    <w:rsid w:val="004659BD"/>
    <w:rsid w:val="00465DCB"/>
    <w:rsid w:val="00467902"/>
    <w:rsid w:val="004701E4"/>
    <w:rsid w:val="00470775"/>
    <w:rsid w:val="0047094C"/>
    <w:rsid w:val="0047103B"/>
    <w:rsid w:val="00471360"/>
    <w:rsid w:val="004715BD"/>
    <w:rsid w:val="00471BF8"/>
    <w:rsid w:val="00471F05"/>
    <w:rsid w:val="0047444C"/>
    <w:rsid w:val="004746B1"/>
    <w:rsid w:val="004757F1"/>
    <w:rsid w:val="0047583F"/>
    <w:rsid w:val="00475884"/>
    <w:rsid w:val="00475F56"/>
    <w:rsid w:val="00476A79"/>
    <w:rsid w:val="00476DB0"/>
    <w:rsid w:val="0047735B"/>
    <w:rsid w:val="004779CD"/>
    <w:rsid w:val="00477A91"/>
    <w:rsid w:val="00480238"/>
    <w:rsid w:val="00480A8E"/>
    <w:rsid w:val="00480EAC"/>
    <w:rsid w:val="0048127A"/>
    <w:rsid w:val="00481D2E"/>
    <w:rsid w:val="004822E4"/>
    <w:rsid w:val="004827CF"/>
    <w:rsid w:val="00482A79"/>
    <w:rsid w:val="00483D02"/>
    <w:rsid w:val="00484936"/>
    <w:rsid w:val="00485C89"/>
    <w:rsid w:val="00486BE3"/>
    <w:rsid w:val="00487640"/>
    <w:rsid w:val="00487CB1"/>
    <w:rsid w:val="004905E4"/>
    <w:rsid w:val="004906F4"/>
    <w:rsid w:val="0049085E"/>
    <w:rsid w:val="00490A89"/>
    <w:rsid w:val="00490AB4"/>
    <w:rsid w:val="004914F3"/>
    <w:rsid w:val="004917CA"/>
    <w:rsid w:val="004920D8"/>
    <w:rsid w:val="00492F02"/>
    <w:rsid w:val="004939AE"/>
    <w:rsid w:val="004941B4"/>
    <w:rsid w:val="0049475F"/>
    <w:rsid w:val="00494AC0"/>
    <w:rsid w:val="00495DAD"/>
    <w:rsid w:val="00496457"/>
    <w:rsid w:val="0049772C"/>
    <w:rsid w:val="004A0387"/>
    <w:rsid w:val="004A0510"/>
    <w:rsid w:val="004A12DF"/>
    <w:rsid w:val="004A152A"/>
    <w:rsid w:val="004A1BA8"/>
    <w:rsid w:val="004A21A1"/>
    <w:rsid w:val="004A2E37"/>
    <w:rsid w:val="004A2E6F"/>
    <w:rsid w:val="004A4B57"/>
    <w:rsid w:val="004A4FE3"/>
    <w:rsid w:val="004A508D"/>
    <w:rsid w:val="004A524C"/>
    <w:rsid w:val="004A63FA"/>
    <w:rsid w:val="004A68AE"/>
    <w:rsid w:val="004A6C72"/>
    <w:rsid w:val="004A72F6"/>
    <w:rsid w:val="004A7F76"/>
    <w:rsid w:val="004B0272"/>
    <w:rsid w:val="004B0480"/>
    <w:rsid w:val="004B06EB"/>
    <w:rsid w:val="004B117F"/>
    <w:rsid w:val="004B11EE"/>
    <w:rsid w:val="004B229F"/>
    <w:rsid w:val="004B2701"/>
    <w:rsid w:val="004B2E1B"/>
    <w:rsid w:val="004B302C"/>
    <w:rsid w:val="004B32C0"/>
    <w:rsid w:val="004B3E93"/>
    <w:rsid w:val="004B458E"/>
    <w:rsid w:val="004B490D"/>
    <w:rsid w:val="004B5243"/>
    <w:rsid w:val="004B64AC"/>
    <w:rsid w:val="004B7454"/>
    <w:rsid w:val="004B7A72"/>
    <w:rsid w:val="004C0FB6"/>
    <w:rsid w:val="004C1FBC"/>
    <w:rsid w:val="004C2FB4"/>
    <w:rsid w:val="004C31E2"/>
    <w:rsid w:val="004C33AA"/>
    <w:rsid w:val="004C3611"/>
    <w:rsid w:val="004C3F1D"/>
    <w:rsid w:val="004C458D"/>
    <w:rsid w:val="004C5539"/>
    <w:rsid w:val="004C587B"/>
    <w:rsid w:val="004C5E93"/>
    <w:rsid w:val="004C6B0A"/>
    <w:rsid w:val="004C7556"/>
    <w:rsid w:val="004C7E9D"/>
    <w:rsid w:val="004C7F67"/>
    <w:rsid w:val="004D0170"/>
    <w:rsid w:val="004D076D"/>
    <w:rsid w:val="004D0C7C"/>
    <w:rsid w:val="004D0EB5"/>
    <w:rsid w:val="004D0EF1"/>
    <w:rsid w:val="004D1149"/>
    <w:rsid w:val="004D189E"/>
    <w:rsid w:val="004D2253"/>
    <w:rsid w:val="004D258A"/>
    <w:rsid w:val="004D2760"/>
    <w:rsid w:val="004D2E31"/>
    <w:rsid w:val="004D2ED0"/>
    <w:rsid w:val="004D2F75"/>
    <w:rsid w:val="004D3AD4"/>
    <w:rsid w:val="004D4406"/>
    <w:rsid w:val="004D5998"/>
    <w:rsid w:val="004D6220"/>
    <w:rsid w:val="004D67BE"/>
    <w:rsid w:val="004D6DE3"/>
    <w:rsid w:val="004D7C42"/>
    <w:rsid w:val="004D7DBB"/>
    <w:rsid w:val="004E0465"/>
    <w:rsid w:val="004E127B"/>
    <w:rsid w:val="004E1C0A"/>
    <w:rsid w:val="004E2197"/>
    <w:rsid w:val="004E22A3"/>
    <w:rsid w:val="004E2407"/>
    <w:rsid w:val="004E24C8"/>
    <w:rsid w:val="004E266F"/>
    <w:rsid w:val="004E3014"/>
    <w:rsid w:val="004E30C5"/>
    <w:rsid w:val="004E333D"/>
    <w:rsid w:val="004E3428"/>
    <w:rsid w:val="004E3BA0"/>
    <w:rsid w:val="004E3C17"/>
    <w:rsid w:val="004E409C"/>
    <w:rsid w:val="004E4653"/>
    <w:rsid w:val="004E484A"/>
    <w:rsid w:val="004E4AA5"/>
    <w:rsid w:val="004E4AEE"/>
    <w:rsid w:val="004E59E3"/>
    <w:rsid w:val="004E5C3A"/>
    <w:rsid w:val="004E5FDA"/>
    <w:rsid w:val="004E6621"/>
    <w:rsid w:val="004E67C0"/>
    <w:rsid w:val="004E741A"/>
    <w:rsid w:val="004E79D0"/>
    <w:rsid w:val="004F073C"/>
    <w:rsid w:val="004F1D6B"/>
    <w:rsid w:val="004F3917"/>
    <w:rsid w:val="004F391A"/>
    <w:rsid w:val="004F3CFB"/>
    <w:rsid w:val="004F42D0"/>
    <w:rsid w:val="004F4A58"/>
    <w:rsid w:val="004F5261"/>
    <w:rsid w:val="004F5E5B"/>
    <w:rsid w:val="004F6407"/>
    <w:rsid w:val="004F6456"/>
    <w:rsid w:val="004F695B"/>
    <w:rsid w:val="004F696E"/>
    <w:rsid w:val="004F6C71"/>
    <w:rsid w:val="004F6D77"/>
    <w:rsid w:val="004F7D22"/>
    <w:rsid w:val="0050041F"/>
    <w:rsid w:val="00500984"/>
    <w:rsid w:val="00501139"/>
    <w:rsid w:val="00501862"/>
    <w:rsid w:val="00502991"/>
    <w:rsid w:val="0050363E"/>
    <w:rsid w:val="00503747"/>
    <w:rsid w:val="005038F0"/>
    <w:rsid w:val="005039BC"/>
    <w:rsid w:val="00503A0B"/>
    <w:rsid w:val="005040CE"/>
    <w:rsid w:val="005043BB"/>
    <w:rsid w:val="00504A3D"/>
    <w:rsid w:val="00505487"/>
    <w:rsid w:val="00505767"/>
    <w:rsid w:val="00506083"/>
    <w:rsid w:val="00506232"/>
    <w:rsid w:val="00506A57"/>
    <w:rsid w:val="005073F0"/>
    <w:rsid w:val="00510A7B"/>
    <w:rsid w:val="00510E1A"/>
    <w:rsid w:val="00511336"/>
    <w:rsid w:val="0051228A"/>
    <w:rsid w:val="0051285B"/>
    <w:rsid w:val="00512A1A"/>
    <w:rsid w:val="00512CEE"/>
    <w:rsid w:val="00512F6E"/>
    <w:rsid w:val="00513038"/>
    <w:rsid w:val="00514174"/>
    <w:rsid w:val="00514BD8"/>
    <w:rsid w:val="00515403"/>
    <w:rsid w:val="00516088"/>
    <w:rsid w:val="00516152"/>
    <w:rsid w:val="00516B0B"/>
    <w:rsid w:val="00517929"/>
    <w:rsid w:val="00520017"/>
    <w:rsid w:val="005207F4"/>
    <w:rsid w:val="00520DEE"/>
    <w:rsid w:val="00521E0A"/>
    <w:rsid w:val="005220EC"/>
    <w:rsid w:val="00522371"/>
    <w:rsid w:val="0052242B"/>
    <w:rsid w:val="00522A3B"/>
    <w:rsid w:val="0052307C"/>
    <w:rsid w:val="005230C2"/>
    <w:rsid w:val="00523A83"/>
    <w:rsid w:val="00523CCE"/>
    <w:rsid w:val="00523F95"/>
    <w:rsid w:val="00524D21"/>
    <w:rsid w:val="00524D65"/>
    <w:rsid w:val="00525335"/>
    <w:rsid w:val="00525B16"/>
    <w:rsid w:val="00525C50"/>
    <w:rsid w:val="00526004"/>
    <w:rsid w:val="00530408"/>
    <w:rsid w:val="00532FB0"/>
    <w:rsid w:val="00533D04"/>
    <w:rsid w:val="00533EE5"/>
    <w:rsid w:val="005346DD"/>
    <w:rsid w:val="00534804"/>
    <w:rsid w:val="00534BDF"/>
    <w:rsid w:val="005354EA"/>
    <w:rsid w:val="00535EC4"/>
    <w:rsid w:val="00535ED9"/>
    <w:rsid w:val="005362C8"/>
    <w:rsid w:val="0053692B"/>
    <w:rsid w:val="00536B4B"/>
    <w:rsid w:val="00540955"/>
    <w:rsid w:val="005410E8"/>
    <w:rsid w:val="00541853"/>
    <w:rsid w:val="00541CD7"/>
    <w:rsid w:val="00541FCE"/>
    <w:rsid w:val="005425D0"/>
    <w:rsid w:val="00542887"/>
    <w:rsid w:val="00542B92"/>
    <w:rsid w:val="00542ECA"/>
    <w:rsid w:val="00543BDA"/>
    <w:rsid w:val="00543CA9"/>
    <w:rsid w:val="005441CC"/>
    <w:rsid w:val="00544A8A"/>
    <w:rsid w:val="00545852"/>
    <w:rsid w:val="005459CD"/>
    <w:rsid w:val="00545C16"/>
    <w:rsid w:val="0054693B"/>
    <w:rsid w:val="0054694E"/>
    <w:rsid w:val="00547488"/>
    <w:rsid w:val="005479DA"/>
    <w:rsid w:val="00547BCC"/>
    <w:rsid w:val="00547D11"/>
    <w:rsid w:val="0055013B"/>
    <w:rsid w:val="00551AF6"/>
    <w:rsid w:val="00551F6F"/>
    <w:rsid w:val="00552713"/>
    <w:rsid w:val="00552EA7"/>
    <w:rsid w:val="00553825"/>
    <w:rsid w:val="00553BA8"/>
    <w:rsid w:val="00553EE4"/>
    <w:rsid w:val="0055440C"/>
    <w:rsid w:val="00554BFC"/>
    <w:rsid w:val="00554EAD"/>
    <w:rsid w:val="00555044"/>
    <w:rsid w:val="00555CF5"/>
    <w:rsid w:val="00556A57"/>
    <w:rsid w:val="00556C9E"/>
    <w:rsid w:val="00561475"/>
    <w:rsid w:val="00561B53"/>
    <w:rsid w:val="00561B87"/>
    <w:rsid w:val="00562017"/>
    <w:rsid w:val="00562238"/>
    <w:rsid w:val="00562593"/>
    <w:rsid w:val="00564110"/>
    <w:rsid w:val="0056487B"/>
    <w:rsid w:val="00564901"/>
    <w:rsid w:val="00564FB9"/>
    <w:rsid w:val="00565147"/>
    <w:rsid w:val="005661CA"/>
    <w:rsid w:val="00566825"/>
    <w:rsid w:val="005669D0"/>
    <w:rsid w:val="005672C6"/>
    <w:rsid w:val="00567FCA"/>
    <w:rsid w:val="00571174"/>
    <w:rsid w:val="005735DD"/>
    <w:rsid w:val="00573D9E"/>
    <w:rsid w:val="00573FD6"/>
    <w:rsid w:val="00576275"/>
    <w:rsid w:val="0057708A"/>
    <w:rsid w:val="005801E3"/>
    <w:rsid w:val="0058155F"/>
    <w:rsid w:val="005815DE"/>
    <w:rsid w:val="00581802"/>
    <w:rsid w:val="00582F1F"/>
    <w:rsid w:val="005836A8"/>
    <w:rsid w:val="0058409C"/>
    <w:rsid w:val="00584262"/>
    <w:rsid w:val="00584686"/>
    <w:rsid w:val="00585446"/>
    <w:rsid w:val="0058579B"/>
    <w:rsid w:val="00585C1C"/>
    <w:rsid w:val="00585DD5"/>
    <w:rsid w:val="00586630"/>
    <w:rsid w:val="00587ADD"/>
    <w:rsid w:val="00590315"/>
    <w:rsid w:val="005907DC"/>
    <w:rsid w:val="0059193F"/>
    <w:rsid w:val="005921B0"/>
    <w:rsid w:val="00593795"/>
    <w:rsid w:val="0059394D"/>
    <w:rsid w:val="00593A71"/>
    <w:rsid w:val="00595A56"/>
    <w:rsid w:val="00595C4A"/>
    <w:rsid w:val="00595CC0"/>
    <w:rsid w:val="00596160"/>
    <w:rsid w:val="005966E2"/>
    <w:rsid w:val="005969B2"/>
    <w:rsid w:val="00597007"/>
    <w:rsid w:val="005975CB"/>
    <w:rsid w:val="00597EDF"/>
    <w:rsid w:val="005A000C"/>
    <w:rsid w:val="005A0966"/>
    <w:rsid w:val="005A0989"/>
    <w:rsid w:val="005A11B7"/>
    <w:rsid w:val="005A1653"/>
    <w:rsid w:val="005A16AF"/>
    <w:rsid w:val="005A1C1A"/>
    <w:rsid w:val="005A25AB"/>
    <w:rsid w:val="005A260B"/>
    <w:rsid w:val="005A36A2"/>
    <w:rsid w:val="005A4A1B"/>
    <w:rsid w:val="005A5C6A"/>
    <w:rsid w:val="005A66E2"/>
    <w:rsid w:val="005A7830"/>
    <w:rsid w:val="005A7B4B"/>
    <w:rsid w:val="005A7D6E"/>
    <w:rsid w:val="005A7FCE"/>
    <w:rsid w:val="005B02D8"/>
    <w:rsid w:val="005B0841"/>
    <w:rsid w:val="005B0F3F"/>
    <w:rsid w:val="005B1618"/>
    <w:rsid w:val="005B1B78"/>
    <w:rsid w:val="005B2936"/>
    <w:rsid w:val="005B38F8"/>
    <w:rsid w:val="005B3B2F"/>
    <w:rsid w:val="005B3D97"/>
    <w:rsid w:val="005B4903"/>
    <w:rsid w:val="005B4F68"/>
    <w:rsid w:val="005B5169"/>
    <w:rsid w:val="005B51CE"/>
    <w:rsid w:val="005B5885"/>
    <w:rsid w:val="005B5CD7"/>
    <w:rsid w:val="005B6436"/>
    <w:rsid w:val="005B6CF6"/>
    <w:rsid w:val="005B734D"/>
    <w:rsid w:val="005B7422"/>
    <w:rsid w:val="005B7428"/>
    <w:rsid w:val="005C0437"/>
    <w:rsid w:val="005C0F3D"/>
    <w:rsid w:val="005C1E54"/>
    <w:rsid w:val="005C2754"/>
    <w:rsid w:val="005C2806"/>
    <w:rsid w:val="005C29B8"/>
    <w:rsid w:val="005C317F"/>
    <w:rsid w:val="005C4312"/>
    <w:rsid w:val="005C55AF"/>
    <w:rsid w:val="005C59C8"/>
    <w:rsid w:val="005C5F21"/>
    <w:rsid w:val="005C61F3"/>
    <w:rsid w:val="005C62F9"/>
    <w:rsid w:val="005C690E"/>
    <w:rsid w:val="005C6D00"/>
    <w:rsid w:val="005C7156"/>
    <w:rsid w:val="005D05B8"/>
    <w:rsid w:val="005D0C75"/>
    <w:rsid w:val="005D1CD6"/>
    <w:rsid w:val="005D1E63"/>
    <w:rsid w:val="005D29CF"/>
    <w:rsid w:val="005D2CDE"/>
    <w:rsid w:val="005D33EC"/>
    <w:rsid w:val="005D359E"/>
    <w:rsid w:val="005D4171"/>
    <w:rsid w:val="005D4242"/>
    <w:rsid w:val="005D513D"/>
    <w:rsid w:val="005D6A95"/>
    <w:rsid w:val="005D6B2C"/>
    <w:rsid w:val="005D6D9C"/>
    <w:rsid w:val="005D7126"/>
    <w:rsid w:val="005D7783"/>
    <w:rsid w:val="005E0DB6"/>
    <w:rsid w:val="005E1B66"/>
    <w:rsid w:val="005E2335"/>
    <w:rsid w:val="005E29BF"/>
    <w:rsid w:val="005E32AE"/>
    <w:rsid w:val="005E34CA"/>
    <w:rsid w:val="005E3C18"/>
    <w:rsid w:val="005E5C66"/>
    <w:rsid w:val="005E6318"/>
    <w:rsid w:val="005E6812"/>
    <w:rsid w:val="005E693F"/>
    <w:rsid w:val="005E7829"/>
    <w:rsid w:val="005E7881"/>
    <w:rsid w:val="005E78E0"/>
    <w:rsid w:val="005E7DF0"/>
    <w:rsid w:val="005F01AC"/>
    <w:rsid w:val="005F08B9"/>
    <w:rsid w:val="005F08D2"/>
    <w:rsid w:val="005F0C7C"/>
    <w:rsid w:val="005F0D9C"/>
    <w:rsid w:val="005F1F97"/>
    <w:rsid w:val="005F22FC"/>
    <w:rsid w:val="005F284E"/>
    <w:rsid w:val="005F31D3"/>
    <w:rsid w:val="005F336F"/>
    <w:rsid w:val="005F3E49"/>
    <w:rsid w:val="005F5AAF"/>
    <w:rsid w:val="005F7FA5"/>
    <w:rsid w:val="00600095"/>
    <w:rsid w:val="00600A39"/>
    <w:rsid w:val="00600D1F"/>
    <w:rsid w:val="0060119F"/>
    <w:rsid w:val="006015CE"/>
    <w:rsid w:val="00601B3C"/>
    <w:rsid w:val="00601DAA"/>
    <w:rsid w:val="006021B2"/>
    <w:rsid w:val="0060244A"/>
    <w:rsid w:val="00602FBB"/>
    <w:rsid w:val="00604784"/>
    <w:rsid w:val="00604BCA"/>
    <w:rsid w:val="00606419"/>
    <w:rsid w:val="00606DEE"/>
    <w:rsid w:val="00606F9C"/>
    <w:rsid w:val="0060742C"/>
    <w:rsid w:val="00607D29"/>
    <w:rsid w:val="00610632"/>
    <w:rsid w:val="00610DA7"/>
    <w:rsid w:val="006119B5"/>
    <w:rsid w:val="006126A6"/>
    <w:rsid w:val="006126E7"/>
    <w:rsid w:val="00612952"/>
    <w:rsid w:val="00612B23"/>
    <w:rsid w:val="00612E27"/>
    <w:rsid w:val="00614CC1"/>
    <w:rsid w:val="00614F62"/>
    <w:rsid w:val="0061522C"/>
    <w:rsid w:val="00615A9D"/>
    <w:rsid w:val="00616DD8"/>
    <w:rsid w:val="00617387"/>
    <w:rsid w:val="00617B11"/>
    <w:rsid w:val="00617E62"/>
    <w:rsid w:val="006200B4"/>
    <w:rsid w:val="006211E8"/>
    <w:rsid w:val="00622748"/>
    <w:rsid w:val="00622E0D"/>
    <w:rsid w:val="00623052"/>
    <w:rsid w:val="006231C8"/>
    <w:rsid w:val="00623C3B"/>
    <w:rsid w:val="00624BC5"/>
    <w:rsid w:val="00624BF9"/>
    <w:rsid w:val="00624FDB"/>
    <w:rsid w:val="006252D8"/>
    <w:rsid w:val="006254E1"/>
    <w:rsid w:val="006259BC"/>
    <w:rsid w:val="0062636B"/>
    <w:rsid w:val="0062681D"/>
    <w:rsid w:val="00626C9D"/>
    <w:rsid w:val="00627051"/>
    <w:rsid w:val="0063082B"/>
    <w:rsid w:val="00630F05"/>
    <w:rsid w:val="00630F1F"/>
    <w:rsid w:val="00631258"/>
    <w:rsid w:val="00631C0B"/>
    <w:rsid w:val="00632182"/>
    <w:rsid w:val="00632604"/>
    <w:rsid w:val="00632AE0"/>
    <w:rsid w:val="00632CBC"/>
    <w:rsid w:val="006335D8"/>
    <w:rsid w:val="00633C17"/>
    <w:rsid w:val="00635324"/>
    <w:rsid w:val="00636014"/>
    <w:rsid w:val="00636DCA"/>
    <w:rsid w:val="00636E3E"/>
    <w:rsid w:val="00637430"/>
    <w:rsid w:val="006379F7"/>
    <w:rsid w:val="00637E4D"/>
    <w:rsid w:val="00637ECF"/>
    <w:rsid w:val="0064052B"/>
    <w:rsid w:val="00640620"/>
    <w:rsid w:val="00640CCA"/>
    <w:rsid w:val="00640DFA"/>
    <w:rsid w:val="00641608"/>
    <w:rsid w:val="00641A1F"/>
    <w:rsid w:val="00641DEA"/>
    <w:rsid w:val="00642A0C"/>
    <w:rsid w:val="00643053"/>
    <w:rsid w:val="0064327C"/>
    <w:rsid w:val="00643553"/>
    <w:rsid w:val="006442AD"/>
    <w:rsid w:val="0064528D"/>
    <w:rsid w:val="00645904"/>
    <w:rsid w:val="00646671"/>
    <w:rsid w:val="00646C3D"/>
    <w:rsid w:val="00646C76"/>
    <w:rsid w:val="006473B4"/>
    <w:rsid w:val="006475F9"/>
    <w:rsid w:val="006479B9"/>
    <w:rsid w:val="00650AD0"/>
    <w:rsid w:val="00650ED2"/>
    <w:rsid w:val="006510F9"/>
    <w:rsid w:val="0065141A"/>
    <w:rsid w:val="00651ACB"/>
    <w:rsid w:val="00651C47"/>
    <w:rsid w:val="0065244D"/>
    <w:rsid w:val="00652724"/>
    <w:rsid w:val="00652AB2"/>
    <w:rsid w:val="00653A0F"/>
    <w:rsid w:val="006547A1"/>
    <w:rsid w:val="00654A2C"/>
    <w:rsid w:val="00654EC0"/>
    <w:rsid w:val="0065525B"/>
    <w:rsid w:val="00655292"/>
    <w:rsid w:val="006553A7"/>
    <w:rsid w:val="00655A09"/>
    <w:rsid w:val="00655AC1"/>
    <w:rsid w:val="00655D4F"/>
    <w:rsid w:val="00657DDB"/>
    <w:rsid w:val="00660A76"/>
    <w:rsid w:val="00663C26"/>
    <w:rsid w:val="006640E5"/>
    <w:rsid w:val="006643EC"/>
    <w:rsid w:val="006646F1"/>
    <w:rsid w:val="00664929"/>
    <w:rsid w:val="00664F62"/>
    <w:rsid w:val="006655E1"/>
    <w:rsid w:val="00665EBA"/>
    <w:rsid w:val="00666484"/>
    <w:rsid w:val="0066648F"/>
    <w:rsid w:val="00670C55"/>
    <w:rsid w:val="0067129A"/>
    <w:rsid w:val="00672060"/>
    <w:rsid w:val="0067232C"/>
    <w:rsid w:val="00672BD4"/>
    <w:rsid w:val="00672BFD"/>
    <w:rsid w:val="00673DE7"/>
    <w:rsid w:val="00674491"/>
    <w:rsid w:val="00674A58"/>
    <w:rsid w:val="00675247"/>
    <w:rsid w:val="00675EE9"/>
    <w:rsid w:val="006770F4"/>
    <w:rsid w:val="00677377"/>
    <w:rsid w:val="00677A84"/>
    <w:rsid w:val="00680058"/>
    <w:rsid w:val="0068026D"/>
    <w:rsid w:val="00680857"/>
    <w:rsid w:val="00680A27"/>
    <w:rsid w:val="00681478"/>
    <w:rsid w:val="006816A4"/>
    <w:rsid w:val="006819B8"/>
    <w:rsid w:val="00681D4C"/>
    <w:rsid w:val="00682477"/>
    <w:rsid w:val="006840A6"/>
    <w:rsid w:val="0068444E"/>
    <w:rsid w:val="00684A2A"/>
    <w:rsid w:val="00684C8D"/>
    <w:rsid w:val="006850CD"/>
    <w:rsid w:val="00685250"/>
    <w:rsid w:val="00685253"/>
    <w:rsid w:val="00685AAB"/>
    <w:rsid w:val="0068722F"/>
    <w:rsid w:val="006876A6"/>
    <w:rsid w:val="00690187"/>
    <w:rsid w:val="00690766"/>
    <w:rsid w:val="0069078D"/>
    <w:rsid w:val="00690947"/>
    <w:rsid w:val="00690A63"/>
    <w:rsid w:val="00690EDB"/>
    <w:rsid w:val="006917D4"/>
    <w:rsid w:val="00692136"/>
    <w:rsid w:val="00692318"/>
    <w:rsid w:val="00692749"/>
    <w:rsid w:val="0069275A"/>
    <w:rsid w:val="006928EB"/>
    <w:rsid w:val="00693895"/>
    <w:rsid w:val="0069408B"/>
    <w:rsid w:val="006944EE"/>
    <w:rsid w:val="0069512A"/>
    <w:rsid w:val="00695CEE"/>
    <w:rsid w:val="0069703D"/>
    <w:rsid w:val="0069751D"/>
    <w:rsid w:val="006A07AA"/>
    <w:rsid w:val="006A25E5"/>
    <w:rsid w:val="006A276A"/>
    <w:rsid w:val="006A2B46"/>
    <w:rsid w:val="006A2CBD"/>
    <w:rsid w:val="006A336D"/>
    <w:rsid w:val="006A37B9"/>
    <w:rsid w:val="006A516A"/>
    <w:rsid w:val="006A60A3"/>
    <w:rsid w:val="006B03AE"/>
    <w:rsid w:val="006B07DB"/>
    <w:rsid w:val="006B0A27"/>
    <w:rsid w:val="006B1174"/>
    <w:rsid w:val="006B24EE"/>
    <w:rsid w:val="006B2672"/>
    <w:rsid w:val="006B2872"/>
    <w:rsid w:val="006B2EB7"/>
    <w:rsid w:val="006B3067"/>
    <w:rsid w:val="006B3538"/>
    <w:rsid w:val="006B3FDE"/>
    <w:rsid w:val="006B414D"/>
    <w:rsid w:val="006B4EF6"/>
    <w:rsid w:val="006B543B"/>
    <w:rsid w:val="006B54BF"/>
    <w:rsid w:val="006B5BA7"/>
    <w:rsid w:val="006B5F44"/>
    <w:rsid w:val="006B5F90"/>
    <w:rsid w:val="006B62E4"/>
    <w:rsid w:val="006B696B"/>
    <w:rsid w:val="006B7562"/>
    <w:rsid w:val="006B7929"/>
    <w:rsid w:val="006C114A"/>
    <w:rsid w:val="006C1325"/>
    <w:rsid w:val="006C1A77"/>
    <w:rsid w:val="006C1BBA"/>
    <w:rsid w:val="006C2079"/>
    <w:rsid w:val="006C253B"/>
    <w:rsid w:val="006C2674"/>
    <w:rsid w:val="006C26BA"/>
    <w:rsid w:val="006C2E57"/>
    <w:rsid w:val="006C317D"/>
    <w:rsid w:val="006C37BF"/>
    <w:rsid w:val="006C3FC5"/>
    <w:rsid w:val="006C5A62"/>
    <w:rsid w:val="006C5CD3"/>
    <w:rsid w:val="006C5D49"/>
    <w:rsid w:val="006C5D68"/>
    <w:rsid w:val="006C6177"/>
    <w:rsid w:val="006C639F"/>
    <w:rsid w:val="006C6976"/>
    <w:rsid w:val="006C69FB"/>
    <w:rsid w:val="006C6C04"/>
    <w:rsid w:val="006C6DD0"/>
    <w:rsid w:val="006C78A7"/>
    <w:rsid w:val="006D020E"/>
    <w:rsid w:val="006D02D4"/>
    <w:rsid w:val="006D037C"/>
    <w:rsid w:val="006D04EA"/>
    <w:rsid w:val="006D16C4"/>
    <w:rsid w:val="006D208B"/>
    <w:rsid w:val="006D2306"/>
    <w:rsid w:val="006D2DCE"/>
    <w:rsid w:val="006D3328"/>
    <w:rsid w:val="006D3D3F"/>
    <w:rsid w:val="006D3E96"/>
    <w:rsid w:val="006D4335"/>
    <w:rsid w:val="006D4515"/>
    <w:rsid w:val="006D4934"/>
    <w:rsid w:val="006D4BB1"/>
    <w:rsid w:val="006D547F"/>
    <w:rsid w:val="006D5922"/>
    <w:rsid w:val="006D6593"/>
    <w:rsid w:val="006D686E"/>
    <w:rsid w:val="006D7605"/>
    <w:rsid w:val="006D77BB"/>
    <w:rsid w:val="006D7D16"/>
    <w:rsid w:val="006E0732"/>
    <w:rsid w:val="006E29C6"/>
    <w:rsid w:val="006E2FEB"/>
    <w:rsid w:val="006E47A2"/>
    <w:rsid w:val="006E4B9B"/>
    <w:rsid w:val="006E51C8"/>
    <w:rsid w:val="006E55C7"/>
    <w:rsid w:val="006E7619"/>
    <w:rsid w:val="006F03A8"/>
    <w:rsid w:val="006F126C"/>
    <w:rsid w:val="006F13FF"/>
    <w:rsid w:val="006F1CF4"/>
    <w:rsid w:val="006F240A"/>
    <w:rsid w:val="006F2ACA"/>
    <w:rsid w:val="006F2ADC"/>
    <w:rsid w:val="006F2BFE"/>
    <w:rsid w:val="006F2C73"/>
    <w:rsid w:val="006F31E9"/>
    <w:rsid w:val="006F3D4E"/>
    <w:rsid w:val="006F3FA4"/>
    <w:rsid w:val="006F42A6"/>
    <w:rsid w:val="006F44CA"/>
    <w:rsid w:val="006F4AE2"/>
    <w:rsid w:val="006F5486"/>
    <w:rsid w:val="006F56E5"/>
    <w:rsid w:val="006F577B"/>
    <w:rsid w:val="006F57BD"/>
    <w:rsid w:val="006F5831"/>
    <w:rsid w:val="006F58E8"/>
    <w:rsid w:val="006F6284"/>
    <w:rsid w:val="006F6344"/>
    <w:rsid w:val="006F66B1"/>
    <w:rsid w:val="006F71AD"/>
    <w:rsid w:val="006F7268"/>
    <w:rsid w:val="006F76AD"/>
    <w:rsid w:val="006F7A57"/>
    <w:rsid w:val="006F7BAA"/>
    <w:rsid w:val="007002C5"/>
    <w:rsid w:val="0070192D"/>
    <w:rsid w:val="00701A2A"/>
    <w:rsid w:val="00702A03"/>
    <w:rsid w:val="0070348B"/>
    <w:rsid w:val="00704198"/>
    <w:rsid w:val="00704387"/>
    <w:rsid w:val="00704933"/>
    <w:rsid w:val="00704F3D"/>
    <w:rsid w:val="0070636B"/>
    <w:rsid w:val="00706673"/>
    <w:rsid w:val="0070669F"/>
    <w:rsid w:val="0070677F"/>
    <w:rsid w:val="00707669"/>
    <w:rsid w:val="00707914"/>
    <w:rsid w:val="00707B74"/>
    <w:rsid w:val="007102A8"/>
    <w:rsid w:val="00710D87"/>
    <w:rsid w:val="0071151A"/>
    <w:rsid w:val="00711CBA"/>
    <w:rsid w:val="00711FB5"/>
    <w:rsid w:val="0071245F"/>
    <w:rsid w:val="00712A01"/>
    <w:rsid w:val="00712FE6"/>
    <w:rsid w:val="00714F58"/>
    <w:rsid w:val="007150CB"/>
    <w:rsid w:val="00716137"/>
    <w:rsid w:val="007161AE"/>
    <w:rsid w:val="00717099"/>
    <w:rsid w:val="007200BB"/>
    <w:rsid w:val="0072067C"/>
    <w:rsid w:val="0072094B"/>
    <w:rsid w:val="00722FBF"/>
    <w:rsid w:val="00722FC2"/>
    <w:rsid w:val="00723A1C"/>
    <w:rsid w:val="00723CF6"/>
    <w:rsid w:val="007240C6"/>
    <w:rsid w:val="00724396"/>
    <w:rsid w:val="007243EA"/>
    <w:rsid w:val="007244CD"/>
    <w:rsid w:val="0072455C"/>
    <w:rsid w:val="00725262"/>
    <w:rsid w:val="007255DC"/>
    <w:rsid w:val="00725949"/>
    <w:rsid w:val="00726171"/>
    <w:rsid w:val="00727CEF"/>
    <w:rsid w:val="00727FA2"/>
    <w:rsid w:val="007307D9"/>
    <w:rsid w:val="007321E1"/>
    <w:rsid w:val="007322D9"/>
    <w:rsid w:val="007327B0"/>
    <w:rsid w:val="00732BC0"/>
    <w:rsid w:val="00732CAE"/>
    <w:rsid w:val="00732F4E"/>
    <w:rsid w:val="00733390"/>
    <w:rsid w:val="00733619"/>
    <w:rsid w:val="00733832"/>
    <w:rsid w:val="00736025"/>
    <w:rsid w:val="0073632E"/>
    <w:rsid w:val="00736859"/>
    <w:rsid w:val="00736C1F"/>
    <w:rsid w:val="0073720F"/>
    <w:rsid w:val="00737796"/>
    <w:rsid w:val="00737A62"/>
    <w:rsid w:val="00737B4C"/>
    <w:rsid w:val="00737D83"/>
    <w:rsid w:val="00737DF6"/>
    <w:rsid w:val="00740255"/>
    <w:rsid w:val="007404DE"/>
    <w:rsid w:val="0074064E"/>
    <w:rsid w:val="007412FD"/>
    <w:rsid w:val="00741360"/>
    <w:rsid w:val="0074165C"/>
    <w:rsid w:val="00742C35"/>
    <w:rsid w:val="0074302A"/>
    <w:rsid w:val="007432CA"/>
    <w:rsid w:val="007439EB"/>
    <w:rsid w:val="00743CB4"/>
    <w:rsid w:val="00743F0A"/>
    <w:rsid w:val="007444E8"/>
    <w:rsid w:val="0074548E"/>
    <w:rsid w:val="00745773"/>
    <w:rsid w:val="00746800"/>
    <w:rsid w:val="007475AA"/>
    <w:rsid w:val="00747CF0"/>
    <w:rsid w:val="007501A8"/>
    <w:rsid w:val="00750ADF"/>
    <w:rsid w:val="00750EE1"/>
    <w:rsid w:val="00752183"/>
    <w:rsid w:val="00752B4D"/>
    <w:rsid w:val="00753A28"/>
    <w:rsid w:val="00753ECC"/>
    <w:rsid w:val="00754130"/>
    <w:rsid w:val="00754612"/>
    <w:rsid w:val="00754BD6"/>
    <w:rsid w:val="00755402"/>
    <w:rsid w:val="00755D68"/>
    <w:rsid w:val="0075663A"/>
    <w:rsid w:val="0075684C"/>
    <w:rsid w:val="00756B26"/>
    <w:rsid w:val="00756E41"/>
    <w:rsid w:val="00756EDF"/>
    <w:rsid w:val="007577DE"/>
    <w:rsid w:val="00757A1D"/>
    <w:rsid w:val="00757D79"/>
    <w:rsid w:val="00757F97"/>
    <w:rsid w:val="00757FB3"/>
    <w:rsid w:val="00761068"/>
    <w:rsid w:val="00761225"/>
    <w:rsid w:val="007613AB"/>
    <w:rsid w:val="00761DB7"/>
    <w:rsid w:val="00762D1F"/>
    <w:rsid w:val="00762E0A"/>
    <w:rsid w:val="007634A5"/>
    <w:rsid w:val="007642D8"/>
    <w:rsid w:val="007645B4"/>
    <w:rsid w:val="00765C43"/>
    <w:rsid w:val="00765EFB"/>
    <w:rsid w:val="0076620D"/>
    <w:rsid w:val="00766E55"/>
    <w:rsid w:val="007670AD"/>
    <w:rsid w:val="007671CA"/>
    <w:rsid w:val="00767305"/>
    <w:rsid w:val="0076744F"/>
    <w:rsid w:val="007674A2"/>
    <w:rsid w:val="00767C61"/>
    <w:rsid w:val="00767FD9"/>
    <w:rsid w:val="0077008A"/>
    <w:rsid w:val="007703F7"/>
    <w:rsid w:val="00770925"/>
    <w:rsid w:val="0077171B"/>
    <w:rsid w:val="00772BEF"/>
    <w:rsid w:val="00772CC5"/>
    <w:rsid w:val="007730F6"/>
    <w:rsid w:val="00773C15"/>
    <w:rsid w:val="00773C1F"/>
    <w:rsid w:val="00774DA4"/>
    <w:rsid w:val="007751AB"/>
    <w:rsid w:val="007751AE"/>
    <w:rsid w:val="007756BC"/>
    <w:rsid w:val="00775DFC"/>
    <w:rsid w:val="00776599"/>
    <w:rsid w:val="0078061C"/>
    <w:rsid w:val="007808D5"/>
    <w:rsid w:val="00780D5C"/>
    <w:rsid w:val="0078114B"/>
    <w:rsid w:val="00781B45"/>
    <w:rsid w:val="00781DD2"/>
    <w:rsid w:val="00782463"/>
    <w:rsid w:val="00782E51"/>
    <w:rsid w:val="00782EBF"/>
    <w:rsid w:val="007837B4"/>
    <w:rsid w:val="00783ECF"/>
    <w:rsid w:val="0078413A"/>
    <w:rsid w:val="00784AD2"/>
    <w:rsid w:val="00784BFF"/>
    <w:rsid w:val="00784F98"/>
    <w:rsid w:val="00785207"/>
    <w:rsid w:val="00785C27"/>
    <w:rsid w:val="007861AF"/>
    <w:rsid w:val="007862E3"/>
    <w:rsid w:val="007864E2"/>
    <w:rsid w:val="00786AD6"/>
    <w:rsid w:val="00786D5E"/>
    <w:rsid w:val="00790CA5"/>
    <w:rsid w:val="00790D0F"/>
    <w:rsid w:val="00791265"/>
    <w:rsid w:val="00791555"/>
    <w:rsid w:val="00791B86"/>
    <w:rsid w:val="00791C1D"/>
    <w:rsid w:val="00791FC6"/>
    <w:rsid w:val="00792539"/>
    <w:rsid w:val="00792B78"/>
    <w:rsid w:val="00792CC2"/>
    <w:rsid w:val="00793107"/>
    <w:rsid w:val="0079395B"/>
    <w:rsid w:val="00793DC8"/>
    <w:rsid w:val="007948F7"/>
    <w:rsid w:val="00795877"/>
    <w:rsid w:val="007959E8"/>
    <w:rsid w:val="00795A2F"/>
    <w:rsid w:val="00795AC1"/>
    <w:rsid w:val="00795E9C"/>
    <w:rsid w:val="0079669B"/>
    <w:rsid w:val="007967AF"/>
    <w:rsid w:val="00796AB2"/>
    <w:rsid w:val="007A0521"/>
    <w:rsid w:val="007A056A"/>
    <w:rsid w:val="007A113E"/>
    <w:rsid w:val="007A1BC7"/>
    <w:rsid w:val="007A2CC4"/>
    <w:rsid w:val="007A2E12"/>
    <w:rsid w:val="007A3475"/>
    <w:rsid w:val="007A41C8"/>
    <w:rsid w:val="007A50E9"/>
    <w:rsid w:val="007A51CA"/>
    <w:rsid w:val="007A54CE"/>
    <w:rsid w:val="007A5B59"/>
    <w:rsid w:val="007A6A12"/>
    <w:rsid w:val="007A6FD9"/>
    <w:rsid w:val="007A7927"/>
    <w:rsid w:val="007A7AE4"/>
    <w:rsid w:val="007A7FFA"/>
    <w:rsid w:val="007B005E"/>
    <w:rsid w:val="007B0258"/>
    <w:rsid w:val="007B04EB"/>
    <w:rsid w:val="007B0D4F"/>
    <w:rsid w:val="007B1E66"/>
    <w:rsid w:val="007B2BDC"/>
    <w:rsid w:val="007B2CD6"/>
    <w:rsid w:val="007B2F37"/>
    <w:rsid w:val="007B31EC"/>
    <w:rsid w:val="007B3938"/>
    <w:rsid w:val="007B4B8B"/>
    <w:rsid w:val="007B5A3D"/>
    <w:rsid w:val="007B5B95"/>
    <w:rsid w:val="007B65FE"/>
    <w:rsid w:val="007B68EA"/>
    <w:rsid w:val="007B7453"/>
    <w:rsid w:val="007B787C"/>
    <w:rsid w:val="007C2626"/>
    <w:rsid w:val="007C2D89"/>
    <w:rsid w:val="007C40CB"/>
    <w:rsid w:val="007C4593"/>
    <w:rsid w:val="007C4B71"/>
    <w:rsid w:val="007C5290"/>
    <w:rsid w:val="007C5309"/>
    <w:rsid w:val="007C5A40"/>
    <w:rsid w:val="007C6069"/>
    <w:rsid w:val="007C635F"/>
    <w:rsid w:val="007D06C4"/>
    <w:rsid w:val="007D07C4"/>
    <w:rsid w:val="007D0CFB"/>
    <w:rsid w:val="007D1352"/>
    <w:rsid w:val="007D1856"/>
    <w:rsid w:val="007D1E0C"/>
    <w:rsid w:val="007D2508"/>
    <w:rsid w:val="007D346A"/>
    <w:rsid w:val="007D4252"/>
    <w:rsid w:val="007D480B"/>
    <w:rsid w:val="007D5654"/>
    <w:rsid w:val="007D5CC4"/>
    <w:rsid w:val="007D6518"/>
    <w:rsid w:val="007D6618"/>
    <w:rsid w:val="007D768F"/>
    <w:rsid w:val="007D76BD"/>
    <w:rsid w:val="007E0BF1"/>
    <w:rsid w:val="007E0D02"/>
    <w:rsid w:val="007E1078"/>
    <w:rsid w:val="007E258B"/>
    <w:rsid w:val="007E2F51"/>
    <w:rsid w:val="007E481F"/>
    <w:rsid w:val="007E5B12"/>
    <w:rsid w:val="007E7131"/>
    <w:rsid w:val="007F0152"/>
    <w:rsid w:val="007F0AC7"/>
    <w:rsid w:val="007F0D5A"/>
    <w:rsid w:val="007F0ED8"/>
    <w:rsid w:val="007F0F63"/>
    <w:rsid w:val="007F257F"/>
    <w:rsid w:val="007F2E20"/>
    <w:rsid w:val="007F35B9"/>
    <w:rsid w:val="007F3748"/>
    <w:rsid w:val="007F3F34"/>
    <w:rsid w:val="007F4637"/>
    <w:rsid w:val="007F4786"/>
    <w:rsid w:val="007F5B17"/>
    <w:rsid w:val="007F5C90"/>
    <w:rsid w:val="007F6DE0"/>
    <w:rsid w:val="007F75CE"/>
    <w:rsid w:val="00800281"/>
    <w:rsid w:val="00800AC7"/>
    <w:rsid w:val="00800C47"/>
    <w:rsid w:val="008013A4"/>
    <w:rsid w:val="00801E90"/>
    <w:rsid w:val="008027CE"/>
    <w:rsid w:val="00802AE3"/>
    <w:rsid w:val="00802B27"/>
    <w:rsid w:val="00802F42"/>
    <w:rsid w:val="00803050"/>
    <w:rsid w:val="00804383"/>
    <w:rsid w:val="00804BB7"/>
    <w:rsid w:val="00806433"/>
    <w:rsid w:val="00807529"/>
    <w:rsid w:val="00810257"/>
    <w:rsid w:val="008104F5"/>
    <w:rsid w:val="00810888"/>
    <w:rsid w:val="00811072"/>
    <w:rsid w:val="0081125B"/>
    <w:rsid w:val="00811369"/>
    <w:rsid w:val="00812FDB"/>
    <w:rsid w:val="0081341E"/>
    <w:rsid w:val="008139AC"/>
    <w:rsid w:val="00813F2F"/>
    <w:rsid w:val="00814E28"/>
    <w:rsid w:val="00815419"/>
    <w:rsid w:val="0081550C"/>
    <w:rsid w:val="008163B7"/>
    <w:rsid w:val="008163C8"/>
    <w:rsid w:val="008164A1"/>
    <w:rsid w:val="008165E1"/>
    <w:rsid w:val="00816940"/>
    <w:rsid w:val="00816BBF"/>
    <w:rsid w:val="00816ED9"/>
    <w:rsid w:val="00817325"/>
    <w:rsid w:val="008175BA"/>
    <w:rsid w:val="00817B89"/>
    <w:rsid w:val="0082011A"/>
    <w:rsid w:val="00820307"/>
    <w:rsid w:val="008209E6"/>
    <w:rsid w:val="00820D1A"/>
    <w:rsid w:val="00821965"/>
    <w:rsid w:val="008220F6"/>
    <w:rsid w:val="008228B8"/>
    <w:rsid w:val="00823303"/>
    <w:rsid w:val="008233B2"/>
    <w:rsid w:val="008233F4"/>
    <w:rsid w:val="00823A9F"/>
    <w:rsid w:val="00823C85"/>
    <w:rsid w:val="0082511D"/>
    <w:rsid w:val="00825138"/>
    <w:rsid w:val="00825194"/>
    <w:rsid w:val="00825510"/>
    <w:rsid w:val="008265B3"/>
    <w:rsid w:val="00826608"/>
    <w:rsid w:val="008269DD"/>
    <w:rsid w:val="00826E7C"/>
    <w:rsid w:val="008302B6"/>
    <w:rsid w:val="008304ED"/>
    <w:rsid w:val="00830621"/>
    <w:rsid w:val="00830F2E"/>
    <w:rsid w:val="00831194"/>
    <w:rsid w:val="0083150C"/>
    <w:rsid w:val="0083151C"/>
    <w:rsid w:val="0083169C"/>
    <w:rsid w:val="008317F2"/>
    <w:rsid w:val="00831C62"/>
    <w:rsid w:val="0083337B"/>
    <w:rsid w:val="0083348C"/>
    <w:rsid w:val="0083367E"/>
    <w:rsid w:val="00833CFF"/>
    <w:rsid w:val="0083449B"/>
    <w:rsid w:val="00834A8B"/>
    <w:rsid w:val="00834D08"/>
    <w:rsid w:val="00834F46"/>
    <w:rsid w:val="00835485"/>
    <w:rsid w:val="008354E8"/>
    <w:rsid w:val="00836983"/>
    <w:rsid w:val="008373D3"/>
    <w:rsid w:val="008379C5"/>
    <w:rsid w:val="00840067"/>
    <w:rsid w:val="00840617"/>
    <w:rsid w:val="00840759"/>
    <w:rsid w:val="00842420"/>
    <w:rsid w:val="00842885"/>
    <w:rsid w:val="00842A47"/>
    <w:rsid w:val="00842B7D"/>
    <w:rsid w:val="00843330"/>
    <w:rsid w:val="0084346C"/>
    <w:rsid w:val="00843C13"/>
    <w:rsid w:val="00844787"/>
    <w:rsid w:val="008447F4"/>
    <w:rsid w:val="00845074"/>
    <w:rsid w:val="008454F8"/>
    <w:rsid w:val="00846449"/>
    <w:rsid w:val="00846838"/>
    <w:rsid w:val="00847D99"/>
    <w:rsid w:val="0085173A"/>
    <w:rsid w:val="00852091"/>
    <w:rsid w:val="0085251A"/>
    <w:rsid w:val="0085256D"/>
    <w:rsid w:val="00854343"/>
    <w:rsid w:val="00854E30"/>
    <w:rsid w:val="00856382"/>
    <w:rsid w:val="00856A26"/>
    <w:rsid w:val="00856ED4"/>
    <w:rsid w:val="00857534"/>
    <w:rsid w:val="00860297"/>
    <w:rsid w:val="008603CE"/>
    <w:rsid w:val="00860616"/>
    <w:rsid w:val="00860A61"/>
    <w:rsid w:val="00860FF1"/>
    <w:rsid w:val="008615FC"/>
    <w:rsid w:val="008620FC"/>
    <w:rsid w:val="008623F3"/>
    <w:rsid w:val="008627A5"/>
    <w:rsid w:val="008627DF"/>
    <w:rsid w:val="008627E5"/>
    <w:rsid w:val="00862C73"/>
    <w:rsid w:val="00862D2C"/>
    <w:rsid w:val="008630D8"/>
    <w:rsid w:val="00863E05"/>
    <w:rsid w:val="0086431E"/>
    <w:rsid w:val="00864AC1"/>
    <w:rsid w:val="00865ACA"/>
    <w:rsid w:val="00865D28"/>
    <w:rsid w:val="00865E08"/>
    <w:rsid w:val="00865F85"/>
    <w:rsid w:val="0086626F"/>
    <w:rsid w:val="00866D89"/>
    <w:rsid w:val="00867C10"/>
    <w:rsid w:val="00867E90"/>
    <w:rsid w:val="00870344"/>
    <w:rsid w:val="00870439"/>
    <w:rsid w:val="008704B6"/>
    <w:rsid w:val="00870DA1"/>
    <w:rsid w:val="00871C27"/>
    <w:rsid w:val="00872453"/>
    <w:rsid w:val="00872652"/>
    <w:rsid w:val="00874051"/>
    <w:rsid w:val="0087431E"/>
    <w:rsid w:val="00875D8F"/>
    <w:rsid w:val="00876397"/>
    <w:rsid w:val="00880060"/>
    <w:rsid w:val="00881A41"/>
    <w:rsid w:val="00882355"/>
    <w:rsid w:val="00882643"/>
    <w:rsid w:val="0088282B"/>
    <w:rsid w:val="00883DCD"/>
    <w:rsid w:val="00883F93"/>
    <w:rsid w:val="008844C0"/>
    <w:rsid w:val="00884DB3"/>
    <w:rsid w:val="00885720"/>
    <w:rsid w:val="00885A9D"/>
    <w:rsid w:val="00885EDF"/>
    <w:rsid w:val="008864F6"/>
    <w:rsid w:val="00886784"/>
    <w:rsid w:val="00886BED"/>
    <w:rsid w:val="0089049D"/>
    <w:rsid w:val="008911BE"/>
    <w:rsid w:val="0089124E"/>
    <w:rsid w:val="00891585"/>
    <w:rsid w:val="0089187A"/>
    <w:rsid w:val="00891CDD"/>
    <w:rsid w:val="00892100"/>
    <w:rsid w:val="008928C9"/>
    <w:rsid w:val="008932E5"/>
    <w:rsid w:val="0089385B"/>
    <w:rsid w:val="008938DC"/>
    <w:rsid w:val="00893FD1"/>
    <w:rsid w:val="00894836"/>
    <w:rsid w:val="00895172"/>
    <w:rsid w:val="00895680"/>
    <w:rsid w:val="008956D7"/>
    <w:rsid w:val="00896064"/>
    <w:rsid w:val="00896DFF"/>
    <w:rsid w:val="0089762C"/>
    <w:rsid w:val="008A150D"/>
    <w:rsid w:val="008A1893"/>
    <w:rsid w:val="008A1D21"/>
    <w:rsid w:val="008A27BC"/>
    <w:rsid w:val="008A2E22"/>
    <w:rsid w:val="008A354C"/>
    <w:rsid w:val="008A46EE"/>
    <w:rsid w:val="008A4BA5"/>
    <w:rsid w:val="008A5488"/>
    <w:rsid w:val="008A54EB"/>
    <w:rsid w:val="008A5815"/>
    <w:rsid w:val="008A5820"/>
    <w:rsid w:val="008A5D4A"/>
    <w:rsid w:val="008A65E1"/>
    <w:rsid w:val="008A66EE"/>
    <w:rsid w:val="008A699B"/>
    <w:rsid w:val="008A6B40"/>
    <w:rsid w:val="008A6C38"/>
    <w:rsid w:val="008A769A"/>
    <w:rsid w:val="008B0189"/>
    <w:rsid w:val="008B0405"/>
    <w:rsid w:val="008B06C3"/>
    <w:rsid w:val="008B0C9C"/>
    <w:rsid w:val="008B0CBC"/>
    <w:rsid w:val="008B166D"/>
    <w:rsid w:val="008B17F4"/>
    <w:rsid w:val="008B1891"/>
    <w:rsid w:val="008B1A7C"/>
    <w:rsid w:val="008B23E4"/>
    <w:rsid w:val="008B256D"/>
    <w:rsid w:val="008B2A9C"/>
    <w:rsid w:val="008B3135"/>
    <w:rsid w:val="008B3615"/>
    <w:rsid w:val="008B4263"/>
    <w:rsid w:val="008B4689"/>
    <w:rsid w:val="008B4AC4"/>
    <w:rsid w:val="008B4C6A"/>
    <w:rsid w:val="008B50C8"/>
    <w:rsid w:val="008B5281"/>
    <w:rsid w:val="008B52EF"/>
    <w:rsid w:val="008B53F3"/>
    <w:rsid w:val="008B5B12"/>
    <w:rsid w:val="008B6325"/>
    <w:rsid w:val="008B6BBD"/>
    <w:rsid w:val="008B7E05"/>
    <w:rsid w:val="008B7FBB"/>
    <w:rsid w:val="008C00DC"/>
    <w:rsid w:val="008C03BD"/>
    <w:rsid w:val="008C0B69"/>
    <w:rsid w:val="008C1797"/>
    <w:rsid w:val="008C1DE7"/>
    <w:rsid w:val="008C1E6D"/>
    <w:rsid w:val="008C219C"/>
    <w:rsid w:val="008C225A"/>
    <w:rsid w:val="008C2791"/>
    <w:rsid w:val="008C2B2E"/>
    <w:rsid w:val="008C3A27"/>
    <w:rsid w:val="008C475E"/>
    <w:rsid w:val="008C4767"/>
    <w:rsid w:val="008C5129"/>
    <w:rsid w:val="008C5284"/>
    <w:rsid w:val="008C578A"/>
    <w:rsid w:val="008C5B55"/>
    <w:rsid w:val="008C5B81"/>
    <w:rsid w:val="008C5F96"/>
    <w:rsid w:val="008C619A"/>
    <w:rsid w:val="008C6501"/>
    <w:rsid w:val="008D0CE8"/>
    <w:rsid w:val="008D0EBD"/>
    <w:rsid w:val="008D119D"/>
    <w:rsid w:val="008D24F2"/>
    <w:rsid w:val="008D2BA6"/>
    <w:rsid w:val="008D2D1D"/>
    <w:rsid w:val="008D2D37"/>
    <w:rsid w:val="008D321B"/>
    <w:rsid w:val="008D33F5"/>
    <w:rsid w:val="008D35C2"/>
    <w:rsid w:val="008D36E6"/>
    <w:rsid w:val="008D383E"/>
    <w:rsid w:val="008D453D"/>
    <w:rsid w:val="008D4982"/>
    <w:rsid w:val="008D4ACA"/>
    <w:rsid w:val="008D53AD"/>
    <w:rsid w:val="008D562B"/>
    <w:rsid w:val="008D5733"/>
    <w:rsid w:val="008D5880"/>
    <w:rsid w:val="008D5E42"/>
    <w:rsid w:val="008D622B"/>
    <w:rsid w:val="008D6540"/>
    <w:rsid w:val="008D666C"/>
    <w:rsid w:val="008D7B54"/>
    <w:rsid w:val="008E0C9D"/>
    <w:rsid w:val="008E131B"/>
    <w:rsid w:val="008E1648"/>
    <w:rsid w:val="008E1B3E"/>
    <w:rsid w:val="008E1F36"/>
    <w:rsid w:val="008E204F"/>
    <w:rsid w:val="008E2319"/>
    <w:rsid w:val="008E316C"/>
    <w:rsid w:val="008E324A"/>
    <w:rsid w:val="008E3603"/>
    <w:rsid w:val="008E4B6F"/>
    <w:rsid w:val="008E4BB6"/>
    <w:rsid w:val="008E5518"/>
    <w:rsid w:val="008E579F"/>
    <w:rsid w:val="008E5B7A"/>
    <w:rsid w:val="008E6A84"/>
    <w:rsid w:val="008F0204"/>
    <w:rsid w:val="008F0CDC"/>
    <w:rsid w:val="008F1384"/>
    <w:rsid w:val="008F17A3"/>
    <w:rsid w:val="008F1BE5"/>
    <w:rsid w:val="008F1ED3"/>
    <w:rsid w:val="008F298F"/>
    <w:rsid w:val="008F2B03"/>
    <w:rsid w:val="008F2CE2"/>
    <w:rsid w:val="008F45D1"/>
    <w:rsid w:val="008F47E3"/>
    <w:rsid w:val="008F4932"/>
    <w:rsid w:val="008F49BE"/>
    <w:rsid w:val="008F4C29"/>
    <w:rsid w:val="008F58DC"/>
    <w:rsid w:val="008F68D4"/>
    <w:rsid w:val="008F6926"/>
    <w:rsid w:val="008F6F23"/>
    <w:rsid w:val="008F70BD"/>
    <w:rsid w:val="008F788F"/>
    <w:rsid w:val="008F7DC3"/>
    <w:rsid w:val="008F7EA2"/>
    <w:rsid w:val="00900677"/>
    <w:rsid w:val="00900D95"/>
    <w:rsid w:val="00900EE6"/>
    <w:rsid w:val="00901B5E"/>
    <w:rsid w:val="009020D0"/>
    <w:rsid w:val="00902722"/>
    <w:rsid w:val="009027BC"/>
    <w:rsid w:val="00902BA2"/>
    <w:rsid w:val="00904486"/>
    <w:rsid w:val="00904E08"/>
    <w:rsid w:val="00904EEC"/>
    <w:rsid w:val="00905ADA"/>
    <w:rsid w:val="009062E6"/>
    <w:rsid w:val="00906E2E"/>
    <w:rsid w:val="0090779A"/>
    <w:rsid w:val="00911BE5"/>
    <w:rsid w:val="00911F27"/>
    <w:rsid w:val="0091252D"/>
    <w:rsid w:val="00912540"/>
    <w:rsid w:val="00912AF1"/>
    <w:rsid w:val="00913CA9"/>
    <w:rsid w:val="00914113"/>
    <w:rsid w:val="009145AE"/>
    <w:rsid w:val="009146CE"/>
    <w:rsid w:val="0091482D"/>
    <w:rsid w:val="00914A82"/>
    <w:rsid w:val="00914CA7"/>
    <w:rsid w:val="00915023"/>
    <w:rsid w:val="0091563E"/>
    <w:rsid w:val="009156CC"/>
    <w:rsid w:val="00915C3E"/>
    <w:rsid w:val="009161A8"/>
    <w:rsid w:val="009162D1"/>
    <w:rsid w:val="009169D7"/>
    <w:rsid w:val="009178DF"/>
    <w:rsid w:val="00917F77"/>
    <w:rsid w:val="00920D20"/>
    <w:rsid w:val="0092142E"/>
    <w:rsid w:val="009214BC"/>
    <w:rsid w:val="00921522"/>
    <w:rsid w:val="00922255"/>
    <w:rsid w:val="009223BB"/>
    <w:rsid w:val="009226F5"/>
    <w:rsid w:val="00923220"/>
    <w:rsid w:val="0092336E"/>
    <w:rsid w:val="0092454A"/>
    <w:rsid w:val="009245F5"/>
    <w:rsid w:val="009249EC"/>
    <w:rsid w:val="00924D36"/>
    <w:rsid w:val="0092564B"/>
    <w:rsid w:val="00925D1F"/>
    <w:rsid w:val="009273B3"/>
    <w:rsid w:val="00927A6E"/>
    <w:rsid w:val="00927D67"/>
    <w:rsid w:val="009305B5"/>
    <w:rsid w:val="00930B40"/>
    <w:rsid w:val="00931435"/>
    <w:rsid w:val="00931857"/>
    <w:rsid w:val="00931C5B"/>
    <w:rsid w:val="00932BC3"/>
    <w:rsid w:val="00932C65"/>
    <w:rsid w:val="00932E81"/>
    <w:rsid w:val="009339EC"/>
    <w:rsid w:val="00933D44"/>
    <w:rsid w:val="009343FB"/>
    <w:rsid w:val="009353A4"/>
    <w:rsid w:val="00935EA4"/>
    <w:rsid w:val="00936DA4"/>
    <w:rsid w:val="00936EAA"/>
    <w:rsid w:val="009379B3"/>
    <w:rsid w:val="00937B05"/>
    <w:rsid w:val="0094123F"/>
    <w:rsid w:val="009416E2"/>
    <w:rsid w:val="009417F1"/>
    <w:rsid w:val="0094187C"/>
    <w:rsid w:val="009424DF"/>
    <w:rsid w:val="009429D5"/>
    <w:rsid w:val="00942BF1"/>
    <w:rsid w:val="009436F1"/>
    <w:rsid w:val="00943A5A"/>
    <w:rsid w:val="00944A4C"/>
    <w:rsid w:val="00945180"/>
    <w:rsid w:val="00945428"/>
    <w:rsid w:val="0094607B"/>
    <w:rsid w:val="009461DF"/>
    <w:rsid w:val="009462FA"/>
    <w:rsid w:val="00946397"/>
    <w:rsid w:val="00946846"/>
    <w:rsid w:val="009473BD"/>
    <w:rsid w:val="009500C9"/>
    <w:rsid w:val="009503E7"/>
    <w:rsid w:val="00951A7F"/>
    <w:rsid w:val="009525CF"/>
    <w:rsid w:val="009534C1"/>
    <w:rsid w:val="00953604"/>
    <w:rsid w:val="0095496B"/>
    <w:rsid w:val="00954DFB"/>
    <w:rsid w:val="0095548F"/>
    <w:rsid w:val="009558F4"/>
    <w:rsid w:val="0095739D"/>
    <w:rsid w:val="009574C3"/>
    <w:rsid w:val="009610DC"/>
    <w:rsid w:val="0096148F"/>
    <w:rsid w:val="00961490"/>
    <w:rsid w:val="009626A6"/>
    <w:rsid w:val="0096381A"/>
    <w:rsid w:val="00964743"/>
    <w:rsid w:val="00965E04"/>
    <w:rsid w:val="0096652C"/>
    <w:rsid w:val="00966D4C"/>
    <w:rsid w:val="009674AD"/>
    <w:rsid w:val="00970C1E"/>
    <w:rsid w:val="00970CDC"/>
    <w:rsid w:val="00971042"/>
    <w:rsid w:val="0097179B"/>
    <w:rsid w:val="00971F4D"/>
    <w:rsid w:val="009724EF"/>
    <w:rsid w:val="009728AB"/>
    <w:rsid w:val="00973B2A"/>
    <w:rsid w:val="00973C65"/>
    <w:rsid w:val="009763B4"/>
    <w:rsid w:val="00976471"/>
    <w:rsid w:val="00977010"/>
    <w:rsid w:val="00977D02"/>
    <w:rsid w:val="00980570"/>
    <w:rsid w:val="00980768"/>
    <w:rsid w:val="009809BB"/>
    <w:rsid w:val="00980E69"/>
    <w:rsid w:val="009814A6"/>
    <w:rsid w:val="009814DC"/>
    <w:rsid w:val="00981F79"/>
    <w:rsid w:val="0098329F"/>
    <w:rsid w:val="0098364B"/>
    <w:rsid w:val="00984070"/>
    <w:rsid w:val="00984C61"/>
    <w:rsid w:val="00985119"/>
    <w:rsid w:val="00985148"/>
    <w:rsid w:val="009858F7"/>
    <w:rsid w:val="0098644F"/>
    <w:rsid w:val="009865EB"/>
    <w:rsid w:val="0098691B"/>
    <w:rsid w:val="009873EB"/>
    <w:rsid w:val="009877BC"/>
    <w:rsid w:val="009903C7"/>
    <w:rsid w:val="00990483"/>
    <w:rsid w:val="00990E50"/>
    <w:rsid w:val="009911AF"/>
    <w:rsid w:val="00991875"/>
    <w:rsid w:val="00991F92"/>
    <w:rsid w:val="00992985"/>
    <w:rsid w:val="009929DE"/>
    <w:rsid w:val="00992BA0"/>
    <w:rsid w:val="00993409"/>
    <w:rsid w:val="00993889"/>
    <w:rsid w:val="00994782"/>
    <w:rsid w:val="009951F7"/>
    <w:rsid w:val="0099551B"/>
    <w:rsid w:val="00995AB5"/>
    <w:rsid w:val="009964C5"/>
    <w:rsid w:val="00997BF1"/>
    <w:rsid w:val="009A089C"/>
    <w:rsid w:val="009A0B04"/>
    <w:rsid w:val="009A118E"/>
    <w:rsid w:val="009A1960"/>
    <w:rsid w:val="009A21CD"/>
    <w:rsid w:val="009A278C"/>
    <w:rsid w:val="009A29BC"/>
    <w:rsid w:val="009A2AA1"/>
    <w:rsid w:val="009A2BC2"/>
    <w:rsid w:val="009A3269"/>
    <w:rsid w:val="009A34FC"/>
    <w:rsid w:val="009A38BB"/>
    <w:rsid w:val="009A42C1"/>
    <w:rsid w:val="009A489D"/>
    <w:rsid w:val="009A4CFA"/>
    <w:rsid w:val="009A50F3"/>
    <w:rsid w:val="009A5221"/>
    <w:rsid w:val="009A5429"/>
    <w:rsid w:val="009A5DFC"/>
    <w:rsid w:val="009A6046"/>
    <w:rsid w:val="009A66BD"/>
    <w:rsid w:val="009A72AD"/>
    <w:rsid w:val="009B09E0"/>
    <w:rsid w:val="009B0B23"/>
    <w:rsid w:val="009B0BC5"/>
    <w:rsid w:val="009B1247"/>
    <w:rsid w:val="009B18EB"/>
    <w:rsid w:val="009B1BC5"/>
    <w:rsid w:val="009B1DDC"/>
    <w:rsid w:val="009B1F65"/>
    <w:rsid w:val="009B27CB"/>
    <w:rsid w:val="009B3CC1"/>
    <w:rsid w:val="009B5DA3"/>
    <w:rsid w:val="009B5EA5"/>
    <w:rsid w:val="009B6029"/>
    <w:rsid w:val="009B6464"/>
    <w:rsid w:val="009B6971"/>
    <w:rsid w:val="009B70C6"/>
    <w:rsid w:val="009B76CD"/>
    <w:rsid w:val="009B7C43"/>
    <w:rsid w:val="009B7E08"/>
    <w:rsid w:val="009C0354"/>
    <w:rsid w:val="009C225B"/>
    <w:rsid w:val="009C26E7"/>
    <w:rsid w:val="009C27F1"/>
    <w:rsid w:val="009C283E"/>
    <w:rsid w:val="009C2ABC"/>
    <w:rsid w:val="009C2B7D"/>
    <w:rsid w:val="009C3152"/>
    <w:rsid w:val="009C3B19"/>
    <w:rsid w:val="009C4098"/>
    <w:rsid w:val="009C4344"/>
    <w:rsid w:val="009C4CFA"/>
    <w:rsid w:val="009C5070"/>
    <w:rsid w:val="009C5ED6"/>
    <w:rsid w:val="009C6EB8"/>
    <w:rsid w:val="009D112C"/>
    <w:rsid w:val="009D1B33"/>
    <w:rsid w:val="009D1C44"/>
    <w:rsid w:val="009D2592"/>
    <w:rsid w:val="009D2643"/>
    <w:rsid w:val="009D2C19"/>
    <w:rsid w:val="009D3978"/>
    <w:rsid w:val="009D40AD"/>
    <w:rsid w:val="009D47FA"/>
    <w:rsid w:val="009D482D"/>
    <w:rsid w:val="009D50D2"/>
    <w:rsid w:val="009D57C6"/>
    <w:rsid w:val="009D6042"/>
    <w:rsid w:val="009D612F"/>
    <w:rsid w:val="009D6234"/>
    <w:rsid w:val="009D6B04"/>
    <w:rsid w:val="009D6BCA"/>
    <w:rsid w:val="009D6D09"/>
    <w:rsid w:val="009D6FBA"/>
    <w:rsid w:val="009D72B9"/>
    <w:rsid w:val="009E0BD3"/>
    <w:rsid w:val="009E0F62"/>
    <w:rsid w:val="009E1490"/>
    <w:rsid w:val="009E171A"/>
    <w:rsid w:val="009E1848"/>
    <w:rsid w:val="009E2C14"/>
    <w:rsid w:val="009E2E61"/>
    <w:rsid w:val="009E3249"/>
    <w:rsid w:val="009E34E0"/>
    <w:rsid w:val="009E4A0A"/>
    <w:rsid w:val="009E4A58"/>
    <w:rsid w:val="009E5A2D"/>
    <w:rsid w:val="009E5AB2"/>
    <w:rsid w:val="009E5DAB"/>
    <w:rsid w:val="009E6219"/>
    <w:rsid w:val="009E6911"/>
    <w:rsid w:val="009F03B3"/>
    <w:rsid w:val="009F0B15"/>
    <w:rsid w:val="009F1E20"/>
    <w:rsid w:val="009F2DB8"/>
    <w:rsid w:val="009F2EF6"/>
    <w:rsid w:val="009F336A"/>
    <w:rsid w:val="009F3CBE"/>
    <w:rsid w:val="009F4E28"/>
    <w:rsid w:val="009F53FD"/>
    <w:rsid w:val="009F54A5"/>
    <w:rsid w:val="009F55A7"/>
    <w:rsid w:val="009F6415"/>
    <w:rsid w:val="00A00957"/>
    <w:rsid w:val="00A0133E"/>
    <w:rsid w:val="00A01757"/>
    <w:rsid w:val="00A01DFE"/>
    <w:rsid w:val="00A01FBE"/>
    <w:rsid w:val="00A02026"/>
    <w:rsid w:val="00A028C0"/>
    <w:rsid w:val="00A02BAE"/>
    <w:rsid w:val="00A04509"/>
    <w:rsid w:val="00A0466B"/>
    <w:rsid w:val="00A04902"/>
    <w:rsid w:val="00A04FF7"/>
    <w:rsid w:val="00A05AA6"/>
    <w:rsid w:val="00A06A6B"/>
    <w:rsid w:val="00A06F6A"/>
    <w:rsid w:val="00A07E47"/>
    <w:rsid w:val="00A102EA"/>
    <w:rsid w:val="00A10F6A"/>
    <w:rsid w:val="00A11450"/>
    <w:rsid w:val="00A12779"/>
    <w:rsid w:val="00A129D0"/>
    <w:rsid w:val="00A12C33"/>
    <w:rsid w:val="00A12C8E"/>
    <w:rsid w:val="00A12EC6"/>
    <w:rsid w:val="00A138BA"/>
    <w:rsid w:val="00A13E76"/>
    <w:rsid w:val="00A14C8E"/>
    <w:rsid w:val="00A14F92"/>
    <w:rsid w:val="00A1505D"/>
    <w:rsid w:val="00A15314"/>
    <w:rsid w:val="00A153D9"/>
    <w:rsid w:val="00A155DB"/>
    <w:rsid w:val="00A15F09"/>
    <w:rsid w:val="00A16681"/>
    <w:rsid w:val="00A16791"/>
    <w:rsid w:val="00A169B6"/>
    <w:rsid w:val="00A16D66"/>
    <w:rsid w:val="00A1708C"/>
    <w:rsid w:val="00A17BA9"/>
    <w:rsid w:val="00A21047"/>
    <w:rsid w:val="00A2256E"/>
    <w:rsid w:val="00A2271D"/>
    <w:rsid w:val="00A22A0D"/>
    <w:rsid w:val="00A237D5"/>
    <w:rsid w:val="00A2449B"/>
    <w:rsid w:val="00A25369"/>
    <w:rsid w:val="00A2597B"/>
    <w:rsid w:val="00A277DB"/>
    <w:rsid w:val="00A30365"/>
    <w:rsid w:val="00A30C1C"/>
    <w:rsid w:val="00A30EFC"/>
    <w:rsid w:val="00A312D9"/>
    <w:rsid w:val="00A31984"/>
    <w:rsid w:val="00A31D6F"/>
    <w:rsid w:val="00A32111"/>
    <w:rsid w:val="00A32CAD"/>
    <w:rsid w:val="00A32D73"/>
    <w:rsid w:val="00A3367B"/>
    <w:rsid w:val="00A3376A"/>
    <w:rsid w:val="00A3379D"/>
    <w:rsid w:val="00A33F3E"/>
    <w:rsid w:val="00A3488E"/>
    <w:rsid w:val="00A34B99"/>
    <w:rsid w:val="00A357EA"/>
    <w:rsid w:val="00A3597D"/>
    <w:rsid w:val="00A375EA"/>
    <w:rsid w:val="00A379E8"/>
    <w:rsid w:val="00A37CB7"/>
    <w:rsid w:val="00A4006C"/>
    <w:rsid w:val="00A40091"/>
    <w:rsid w:val="00A4030F"/>
    <w:rsid w:val="00A40D40"/>
    <w:rsid w:val="00A40D89"/>
    <w:rsid w:val="00A40FA8"/>
    <w:rsid w:val="00A41BFB"/>
    <w:rsid w:val="00A41C79"/>
    <w:rsid w:val="00A41CB5"/>
    <w:rsid w:val="00A42488"/>
    <w:rsid w:val="00A42CDF"/>
    <w:rsid w:val="00A4307B"/>
    <w:rsid w:val="00A43248"/>
    <w:rsid w:val="00A432A0"/>
    <w:rsid w:val="00A43842"/>
    <w:rsid w:val="00A4452E"/>
    <w:rsid w:val="00A4472C"/>
    <w:rsid w:val="00A44DD5"/>
    <w:rsid w:val="00A44E69"/>
    <w:rsid w:val="00A44FA5"/>
    <w:rsid w:val="00A4661E"/>
    <w:rsid w:val="00A46A64"/>
    <w:rsid w:val="00A47511"/>
    <w:rsid w:val="00A525C8"/>
    <w:rsid w:val="00A5383A"/>
    <w:rsid w:val="00A550E8"/>
    <w:rsid w:val="00A55101"/>
    <w:rsid w:val="00A553AA"/>
    <w:rsid w:val="00A55986"/>
    <w:rsid w:val="00A55BD6"/>
    <w:rsid w:val="00A55D50"/>
    <w:rsid w:val="00A57142"/>
    <w:rsid w:val="00A574E9"/>
    <w:rsid w:val="00A577E3"/>
    <w:rsid w:val="00A60ECF"/>
    <w:rsid w:val="00A61D48"/>
    <w:rsid w:val="00A62A65"/>
    <w:rsid w:val="00A630ED"/>
    <w:rsid w:val="00A6333C"/>
    <w:rsid w:val="00A63C91"/>
    <w:rsid w:val="00A63F6E"/>
    <w:rsid w:val="00A643DE"/>
    <w:rsid w:val="00A648CD"/>
    <w:rsid w:val="00A6537A"/>
    <w:rsid w:val="00A656E6"/>
    <w:rsid w:val="00A65D2A"/>
    <w:rsid w:val="00A65D3D"/>
    <w:rsid w:val="00A661E9"/>
    <w:rsid w:val="00A66A08"/>
    <w:rsid w:val="00A6710E"/>
    <w:rsid w:val="00A67866"/>
    <w:rsid w:val="00A67CC3"/>
    <w:rsid w:val="00A70887"/>
    <w:rsid w:val="00A70B07"/>
    <w:rsid w:val="00A7181A"/>
    <w:rsid w:val="00A71A30"/>
    <w:rsid w:val="00A71DF9"/>
    <w:rsid w:val="00A71EC7"/>
    <w:rsid w:val="00A72063"/>
    <w:rsid w:val="00A721B0"/>
    <w:rsid w:val="00A723F8"/>
    <w:rsid w:val="00A74589"/>
    <w:rsid w:val="00A75024"/>
    <w:rsid w:val="00A75769"/>
    <w:rsid w:val="00A7595E"/>
    <w:rsid w:val="00A75B9E"/>
    <w:rsid w:val="00A75F47"/>
    <w:rsid w:val="00A76806"/>
    <w:rsid w:val="00A77CCB"/>
    <w:rsid w:val="00A80F11"/>
    <w:rsid w:val="00A812FC"/>
    <w:rsid w:val="00A819C4"/>
    <w:rsid w:val="00A81C28"/>
    <w:rsid w:val="00A81E4D"/>
    <w:rsid w:val="00A82E86"/>
    <w:rsid w:val="00A83458"/>
    <w:rsid w:val="00A83D8D"/>
    <w:rsid w:val="00A83F0A"/>
    <w:rsid w:val="00A8446B"/>
    <w:rsid w:val="00A8473F"/>
    <w:rsid w:val="00A849C0"/>
    <w:rsid w:val="00A858A0"/>
    <w:rsid w:val="00A862D6"/>
    <w:rsid w:val="00A8654F"/>
    <w:rsid w:val="00A8715E"/>
    <w:rsid w:val="00A872DC"/>
    <w:rsid w:val="00A87647"/>
    <w:rsid w:val="00A87BD0"/>
    <w:rsid w:val="00A90CC6"/>
    <w:rsid w:val="00A90CDD"/>
    <w:rsid w:val="00A9295B"/>
    <w:rsid w:val="00A93B09"/>
    <w:rsid w:val="00A94095"/>
    <w:rsid w:val="00A941AB"/>
    <w:rsid w:val="00A94662"/>
    <w:rsid w:val="00A952D7"/>
    <w:rsid w:val="00A9566B"/>
    <w:rsid w:val="00A95755"/>
    <w:rsid w:val="00A95785"/>
    <w:rsid w:val="00A96118"/>
    <w:rsid w:val="00A963F7"/>
    <w:rsid w:val="00A96AD8"/>
    <w:rsid w:val="00A971CF"/>
    <w:rsid w:val="00AA052C"/>
    <w:rsid w:val="00AA0F0F"/>
    <w:rsid w:val="00AA166A"/>
    <w:rsid w:val="00AA1805"/>
    <w:rsid w:val="00AA1E45"/>
    <w:rsid w:val="00AA2007"/>
    <w:rsid w:val="00AA30E6"/>
    <w:rsid w:val="00AA3250"/>
    <w:rsid w:val="00AA3D99"/>
    <w:rsid w:val="00AA4286"/>
    <w:rsid w:val="00AA456B"/>
    <w:rsid w:val="00AA45A9"/>
    <w:rsid w:val="00AA499E"/>
    <w:rsid w:val="00AA56A2"/>
    <w:rsid w:val="00AA57F5"/>
    <w:rsid w:val="00AA5931"/>
    <w:rsid w:val="00AA672E"/>
    <w:rsid w:val="00AA6E68"/>
    <w:rsid w:val="00AA6EC9"/>
    <w:rsid w:val="00AA7AD3"/>
    <w:rsid w:val="00AA7D6E"/>
    <w:rsid w:val="00AB0CD5"/>
    <w:rsid w:val="00AB0D47"/>
    <w:rsid w:val="00AB1E91"/>
    <w:rsid w:val="00AB22E4"/>
    <w:rsid w:val="00AB2535"/>
    <w:rsid w:val="00AB2650"/>
    <w:rsid w:val="00AB2BEF"/>
    <w:rsid w:val="00AB323F"/>
    <w:rsid w:val="00AB3269"/>
    <w:rsid w:val="00AB3646"/>
    <w:rsid w:val="00AB3A13"/>
    <w:rsid w:val="00AB6309"/>
    <w:rsid w:val="00AB6382"/>
    <w:rsid w:val="00AB6C5F"/>
    <w:rsid w:val="00AB7129"/>
    <w:rsid w:val="00AB719F"/>
    <w:rsid w:val="00AB7240"/>
    <w:rsid w:val="00AC0C95"/>
    <w:rsid w:val="00AC16FD"/>
    <w:rsid w:val="00AC1AE4"/>
    <w:rsid w:val="00AC1E1D"/>
    <w:rsid w:val="00AC27A6"/>
    <w:rsid w:val="00AC2D5B"/>
    <w:rsid w:val="00AC30F7"/>
    <w:rsid w:val="00AC327F"/>
    <w:rsid w:val="00AC360B"/>
    <w:rsid w:val="00AC3675"/>
    <w:rsid w:val="00AC3A5A"/>
    <w:rsid w:val="00AC4D95"/>
    <w:rsid w:val="00AC4E78"/>
    <w:rsid w:val="00AC5DF4"/>
    <w:rsid w:val="00AC5EC8"/>
    <w:rsid w:val="00AC6003"/>
    <w:rsid w:val="00AC700E"/>
    <w:rsid w:val="00AC77A5"/>
    <w:rsid w:val="00AC7C45"/>
    <w:rsid w:val="00AD0AEF"/>
    <w:rsid w:val="00AD11B7"/>
    <w:rsid w:val="00AD1A94"/>
    <w:rsid w:val="00AD1C05"/>
    <w:rsid w:val="00AD1DD7"/>
    <w:rsid w:val="00AD2820"/>
    <w:rsid w:val="00AD37D3"/>
    <w:rsid w:val="00AD3D09"/>
    <w:rsid w:val="00AD4126"/>
    <w:rsid w:val="00AD421C"/>
    <w:rsid w:val="00AD44FA"/>
    <w:rsid w:val="00AD5D89"/>
    <w:rsid w:val="00AD5E17"/>
    <w:rsid w:val="00AD5EAB"/>
    <w:rsid w:val="00AD6977"/>
    <w:rsid w:val="00AD6A2F"/>
    <w:rsid w:val="00AD7034"/>
    <w:rsid w:val="00AD75E1"/>
    <w:rsid w:val="00AD792C"/>
    <w:rsid w:val="00AD7E85"/>
    <w:rsid w:val="00AE070A"/>
    <w:rsid w:val="00AE101C"/>
    <w:rsid w:val="00AE1464"/>
    <w:rsid w:val="00AE1EEC"/>
    <w:rsid w:val="00AE232F"/>
    <w:rsid w:val="00AE270D"/>
    <w:rsid w:val="00AE377D"/>
    <w:rsid w:val="00AE3BC0"/>
    <w:rsid w:val="00AE3BD0"/>
    <w:rsid w:val="00AE4948"/>
    <w:rsid w:val="00AE5095"/>
    <w:rsid w:val="00AE59E5"/>
    <w:rsid w:val="00AE5A01"/>
    <w:rsid w:val="00AE5EB4"/>
    <w:rsid w:val="00AE6145"/>
    <w:rsid w:val="00AE689D"/>
    <w:rsid w:val="00AE7F4F"/>
    <w:rsid w:val="00AF0C18"/>
    <w:rsid w:val="00AF348A"/>
    <w:rsid w:val="00AF3CD0"/>
    <w:rsid w:val="00AF47C5"/>
    <w:rsid w:val="00AF4BA2"/>
    <w:rsid w:val="00AF5398"/>
    <w:rsid w:val="00AF6414"/>
    <w:rsid w:val="00AF7A42"/>
    <w:rsid w:val="00B0179A"/>
    <w:rsid w:val="00B019DA"/>
    <w:rsid w:val="00B023CA"/>
    <w:rsid w:val="00B024C8"/>
    <w:rsid w:val="00B03680"/>
    <w:rsid w:val="00B04463"/>
    <w:rsid w:val="00B04705"/>
    <w:rsid w:val="00B049AF"/>
    <w:rsid w:val="00B05FD9"/>
    <w:rsid w:val="00B07191"/>
    <w:rsid w:val="00B07242"/>
    <w:rsid w:val="00B0782E"/>
    <w:rsid w:val="00B078F0"/>
    <w:rsid w:val="00B07A67"/>
    <w:rsid w:val="00B101F5"/>
    <w:rsid w:val="00B10534"/>
    <w:rsid w:val="00B113DB"/>
    <w:rsid w:val="00B11D8A"/>
    <w:rsid w:val="00B128E9"/>
    <w:rsid w:val="00B12981"/>
    <w:rsid w:val="00B12D40"/>
    <w:rsid w:val="00B145FD"/>
    <w:rsid w:val="00B147DD"/>
    <w:rsid w:val="00B14F82"/>
    <w:rsid w:val="00B15597"/>
    <w:rsid w:val="00B156AF"/>
    <w:rsid w:val="00B156FD"/>
    <w:rsid w:val="00B1641F"/>
    <w:rsid w:val="00B20EAF"/>
    <w:rsid w:val="00B217CA"/>
    <w:rsid w:val="00B21862"/>
    <w:rsid w:val="00B21F61"/>
    <w:rsid w:val="00B22127"/>
    <w:rsid w:val="00B249E4"/>
    <w:rsid w:val="00B25C5F"/>
    <w:rsid w:val="00B261F1"/>
    <w:rsid w:val="00B265BC"/>
    <w:rsid w:val="00B26963"/>
    <w:rsid w:val="00B27220"/>
    <w:rsid w:val="00B2792D"/>
    <w:rsid w:val="00B27C08"/>
    <w:rsid w:val="00B30741"/>
    <w:rsid w:val="00B3082B"/>
    <w:rsid w:val="00B30F74"/>
    <w:rsid w:val="00B3146C"/>
    <w:rsid w:val="00B31A81"/>
    <w:rsid w:val="00B31E4A"/>
    <w:rsid w:val="00B31FB1"/>
    <w:rsid w:val="00B328B9"/>
    <w:rsid w:val="00B32B30"/>
    <w:rsid w:val="00B333A2"/>
    <w:rsid w:val="00B33952"/>
    <w:rsid w:val="00B33C5E"/>
    <w:rsid w:val="00B33D52"/>
    <w:rsid w:val="00B3401E"/>
    <w:rsid w:val="00B342F4"/>
    <w:rsid w:val="00B34369"/>
    <w:rsid w:val="00B34407"/>
    <w:rsid w:val="00B34DC2"/>
    <w:rsid w:val="00B3652A"/>
    <w:rsid w:val="00B378E5"/>
    <w:rsid w:val="00B402FE"/>
    <w:rsid w:val="00B41AD9"/>
    <w:rsid w:val="00B420DA"/>
    <w:rsid w:val="00B42290"/>
    <w:rsid w:val="00B427B2"/>
    <w:rsid w:val="00B4346D"/>
    <w:rsid w:val="00B440F4"/>
    <w:rsid w:val="00B4417E"/>
    <w:rsid w:val="00B447A5"/>
    <w:rsid w:val="00B4592C"/>
    <w:rsid w:val="00B4645E"/>
    <w:rsid w:val="00B4654C"/>
    <w:rsid w:val="00B465E7"/>
    <w:rsid w:val="00B47293"/>
    <w:rsid w:val="00B504AE"/>
    <w:rsid w:val="00B50A11"/>
    <w:rsid w:val="00B50CAA"/>
    <w:rsid w:val="00B50E50"/>
    <w:rsid w:val="00B51305"/>
    <w:rsid w:val="00B51307"/>
    <w:rsid w:val="00B52120"/>
    <w:rsid w:val="00B52602"/>
    <w:rsid w:val="00B52ED7"/>
    <w:rsid w:val="00B53DFC"/>
    <w:rsid w:val="00B54ABC"/>
    <w:rsid w:val="00B553F8"/>
    <w:rsid w:val="00B56497"/>
    <w:rsid w:val="00B56FBE"/>
    <w:rsid w:val="00B57023"/>
    <w:rsid w:val="00B57F55"/>
    <w:rsid w:val="00B60215"/>
    <w:rsid w:val="00B60314"/>
    <w:rsid w:val="00B6047F"/>
    <w:rsid w:val="00B60DD6"/>
    <w:rsid w:val="00B61A6D"/>
    <w:rsid w:val="00B62389"/>
    <w:rsid w:val="00B62A06"/>
    <w:rsid w:val="00B62AFD"/>
    <w:rsid w:val="00B62B58"/>
    <w:rsid w:val="00B62B88"/>
    <w:rsid w:val="00B63416"/>
    <w:rsid w:val="00B65149"/>
    <w:rsid w:val="00B65CFD"/>
    <w:rsid w:val="00B65FEE"/>
    <w:rsid w:val="00B662AB"/>
    <w:rsid w:val="00B66567"/>
    <w:rsid w:val="00B66BE8"/>
    <w:rsid w:val="00B66F52"/>
    <w:rsid w:val="00B66FE5"/>
    <w:rsid w:val="00B70EBF"/>
    <w:rsid w:val="00B72189"/>
    <w:rsid w:val="00B72880"/>
    <w:rsid w:val="00B73AA1"/>
    <w:rsid w:val="00B747C9"/>
    <w:rsid w:val="00B75289"/>
    <w:rsid w:val="00B755C5"/>
    <w:rsid w:val="00B758BF"/>
    <w:rsid w:val="00B75B97"/>
    <w:rsid w:val="00B76A7E"/>
    <w:rsid w:val="00B76AE9"/>
    <w:rsid w:val="00B77153"/>
    <w:rsid w:val="00B77659"/>
    <w:rsid w:val="00B80A33"/>
    <w:rsid w:val="00B8235B"/>
    <w:rsid w:val="00B82444"/>
    <w:rsid w:val="00B82667"/>
    <w:rsid w:val="00B827A6"/>
    <w:rsid w:val="00B831CE"/>
    <w:rsid w:val="00B836EE"/>
    <w:rsid w:val="00B83C13"/>
    <w:rsid w:val="00B843EB"/>
    <w:rsid w:val="00B860D0"/>
    <w:rsid w:val="00B86166"/>
    <w:rsid w:val="00B8654D"/>
    <w:rsid w:val="00B86677"/>
    <w:rsid w:val="00B87131"/>
    <w:rsid w:val="00B8790A"/>
    <w:rsid w:val="00B87C83"/>
    <w:rsid w:val="00B905B9"/>
    <w:rsid w:val="00B91D66"/>
    <w:rsid w:val="00B92236"/>
    <w:rsid w:val="00B9338E"/>
    <w:rsid w:val="00B939B1"/>
    <w:rsid w:val="00B94F9A"/>
    <w:rsid w:val="00B95596"/>
    <w:rsid w:val="00B963DF"/>
    <w:rsid w:val="00B96D40"/>
    <w:rsid w:val="00B97221"/>
    <w:rsid w:val="00B97386"/>
    <w:rsid w:val="00B978DB"/>
    <w:rsid w:val="00BA00FF"/>
    <w:rsid w:val="00BA1D5A"/>
    <w:rsid w:val="00BA263B"/>
    <w:rsid w:val="00BA271F"/>
    <w:rsid w:val="00BA27A3"/>
    <w:rsid w:val="00BA2838"/>
    <w:rsid w:val="00BA2C82"/>
    <w:rsid w:val="00BA2E0B"/>
    <w:rsid w:val="00BA350C"/>
    <w:rsid w:val="00BA3ABC"/>
    <w:rsid w:val="00BA3BCB"/>
    <w:rsid w:val="00BA3C3B"/>
    <w:rsid w:val="00BA42B2"/>
    <w:rsid w:val="00BA49D1"/>
    <w:rsid w:val="00BA5467"/>
    <w:rsid w:val="00BA54DE"/>
    <w:rsid w:val="00BA58D4"/>
    <w:rsid w:val="00BA5B9E"/>
    <w:rsid w:val="00BA5F05"/>
    <w:rsid w:val="00BA6D44"/>
    <w:rsid w:val="00BA7C9A"/>
    <w:rsid w:val="00BB0C63"/>
    <w:rsid w:val="00BB13C8"/>
    <w:rsid w:val="00BB1914"/>
    <w:rsid w:val="00BB1F9E"/>
    <w:rsid w:val="00BB23E3"/>
    <w:rsid w:val="00BB23FE"/>
    <w:rsid w:val="00BB2C59"/>
    <w:rsid w:val="00BB2E68"/>
    <w:rsid w:val="00BB3275"/>
    <w:rsid w:val="00BB40AD"/>
    <w:rsid w:val="00BB4D35"/>
    <w:rsid w:val="00BB5F8F"/>
    <w:rsid w:val="00BB643C"/>
    <w:rsid w:val="00BB657A"/>
    <w:rsid w:val="00BB70EA"/>
    <w:rsid w:val="00BB71CC"/>
    <w:rsid w:val="00BB727A"/>
    <w:rsid w:val="00BB7843"/>
    <w:rsid w:val="00BB78A3"/>
    <w:rsid w:val="00BC08FC"/>
    <w:rsid w:val="00BC1A4E"/>
    <w:rsid w:val="00BC212C"/>
    <w:rsid w:val="00BC2A20"/>
    <w:rsid w:val="00BC2C0D"/>
    <w:rsid w:val="00BC320F"/>
    <w:rsid w:val="00BC3724"/>
    <w:rsid w:val="00BC55CB"/>
    <w:rsid w:val="00BC5A48"/>
    <w:rsid w:val="00BC5DC7"/>
    <w:rsid w:val="00BC5DD3"/>
    <w:rsid w:val="00BC608C"/>
    <w:rsid w:val="00BC6B8B"/>
    <w:rsid w:val="00BC7198"/>
    <w:rsid w:val="00BC73D8"/>
    <w:rsid w:val="00BC7C57"/>
    <w:rsid w:val="00BD0A3F"/>
    <w:rsid w:val="00BD0AB2"/>
    <w:rsid w:val="00BD0BD0"/>
    <w:rsid w:val="00BD1749"/>
    <w:rsid w:val="00BD175C"/>
    <w:rsid w:val="00BD181B"/>
    <w:rsid w:val="00BD207F"/>
    <w:rsid w:val="00BD261B"/>
    <w:rsid w:val="00BD2E20"/>
    <w:rsid w:val="00BD32CC"/>
    <w:rsid w:val="00BD36FF"/>
    <w:rsid w:val="00BD4BF0"/>
    <w:rsid w:val="00BD5138"/>
    <w:rsid w:val="00BD52D7"/>
    <w:rsid w:val="00BD5AD2"/>
    <w:rsid w:val="00BD73FD"/>
    <w:rsid w:val="00BE088D"/>
    <w:rsid w:val="00BE12AB"/>
    <w:rsid w:val="00BE170C"/>
    <w:rsid w:val="00BE22F3"/>
    <w:rsid w:val="00BE277D"/>
    <w:rsid w:val="00BE28DA"/>
    <w:rsid w:val="00BE3BF2"/>
    <w:rsid w:val="00BE46E6"/>
    <w:rsid w:val="00BE5B52"/>
    <w:rsid w:val="00BE6766"/>
    <w:rsid w:val="00BE7505"/>
    <w:rsid w:val="00BE758B"/>
    <w:rsid w:val="00BE7664"/>
    <w:rsid w:val="00BE7B8D"/>
    <w:rsid w:val="00BF0993"/>
    <w:rsid w:val="00BF0A32"/>
    <w:rsid w:val="00BF0E85"/>
    <w:rsid w:val="00BF1062"/>
    <w:rsid w:val="00BF10A9"/>
    <w:rsid w:val="00BF1254"/>
    <w:rsid w:val="00BF14F9"/>
    <w:rsid w:val="00BF1703"/>
    <w:rsid w:val="00BF1BC0"/>
    <w:rsid w:val="00BF231C"/>
    <w:rsid w:val="00BF27F0"/>
    <w:rsid w:val="00BF27F8"/>
    <w:rsid w:val="00BF2B26"/>
    <w:rsid w:val="00BF4048"/>
    <w:rsid w:val="00BF51E5"/>
    <w:rsid w:val="00BF744C"/>
    <w:rsid w:val="00BF74A6"/>
    <w:rsid w:val="00BF7718"/>
    <w:rsid w:val="00BF7E6C"/>
    <w:rsid w:val="00C0019D"/>
    <w:rsid w:val="00C013AD"/>
    <w:rsid w:val="00C020FB"/>
    <w:rsid w:val="00C026ED"/>
    <w:rsid w:val="00C02C58"/>
    <w:rsid w:val="00C03BC9"/>
    <w:rsid w:val="00C043FD"/>
    <w:rsid w:val="00C04904"/>
    <w:rsid w:val="00C056B3"/>
    <w:rsid w:val="00C05705"/>
    <w:rsid w:val="00C05FE7"/>
    <w:rsid w:val="00C073A0"/>
    <w:rsid w:val="00C103E5"/>
    <w:rsid w:val="00C106A3"/>
    <w:rsid w:val="00C118F7"/>
    <w:rsid w:val="00C11ED6"/>
    <w:rsid w:val="00C12A8E"/>
    <w:rsid w:val="00C12BB8"/>
    <w:rsid w:val="00C13319"/>
    <w:rsid w:val="00C13DD9"/>
    <w:rsid w:val="00C13EE9"/>
    <w:rsid w:val="00C13FD4"/>
    <w:rsid w:val="00C14E1F"/>
    <w:rsid w:val="00C167A1"/>
    <w:rsid w:val="00C167F6"/>
    <w:rsid w:val="00C17077"/>
    <w:rsid w:val="00C21540"/>
    <w:rsid w:val="00C21906"/>
    <w:rsid w:val="00C21BFA"/>
    <w:rsid w:val="00C21C84"/>
    <w:rsid w:val="00C2218E"/>
    <w:rsid w:val="00C2252C"/>
    <w:rsid w:val="00C22B2A"/>
    <w:rsid w:val="00C24019"/>
    <w:rsid w:val="00C24C8D"/>
    <w:rsid w:val="00C2575B"/>
    <w:rsid w:val="00C25B3E"/>
    <w:rsid w:val="00C25EF0"/>
    <w:rsid w:val="00C25FE2"/>
    <w:rsid w:val="00C26056"/>
    <w:rsid w:val="00C260F4"/>
    <w:rsid w:val="00C26B53"/>
    <w:rsid w:val="00C26EB8"/>
    <w:rsid w:val="00C279B2"/>
    <w:rsid w:val="00C27AAB"/>
    <w:rsid w:val="00C27DB8"/>
    <w:rsid w:val="00C3016E"/>
    <w:rsid w:val="00C30F4A"/>
    <w:rsid w:val="00C30FD5"/>
    <w:rsid w:val="00C314CC"/>
    <w:rsid w:val="00C315B3"/>
    <w:rsid w:val="00C31A5F"/>
    <w:rsid w:val="00C32EDA"/>
    <w:rsid w:val="00C331A4"/>
    <w:rsid w:val="00C332A4"/>
    <w:rsid w:val="00C33E50"/>
    <w:rsid w:val="00C34C20"/>
    <w:rsid w:val="00C355A6"/>
    <w:rsid w:val="00C35A3E"/>
    <w:rsid w:val="00C35DB6"/>
    <w:rsid w:val="00C4048D"/>
    <w:rsid w:val="00C40550"/>
    <w:rsid w:val="00C40601"/>
    <w:rsid w:val="00C408E5"/>
    <w:rsid w:val="00C40F37"/>
    <w:rsid w:val="00C4201D"/>
    <w:rsid w:val="00C42130"/>
    <w:rsid w:val="00C423A4"/>
    <w:rsid w:val="00C42836"/>
    <w:rsid w:val="00C42B22"/>
    <w:rsid w:val="00C4302E"/>
    <w:rsid w:val="00C43784"/>
    <w:rsid w:val="00C437AF"/>
    <w:rsid w:val="00C437E7"/>
    <w:rsid w:val="00C4448E"/>
    <w:rsid w:val="00C44BF5"/>
    <w:rsid w:val="00C455EE"/>
    <w:rsid w:val="00C45B04"/>
    <w:rsid w:val="00C45E97"/>
    <w:rsid w:val="00C47541"/>
    <w:rsid w:val="00C502B2"/>
    <w:rsid w:val="00C503D6"/>
    <w:rsid w:val="00C5057A"/>
    <w:rsid w:val="00C518A4"/>
    <w:rsid w:val="00C521D6"/>
    <w:rsid w:val="00C52E64"/>
    <w:rsid w:val="00C543A6"/>
    <w:rsid w:val="00C54834"/>
    <w:rsid w:val="00C550C1"/>
    <w:rsid w:val="00C55232"/>
    <w:rsid w:val="00C55258"/>
    <w:rsid w:val="00C553A4"/>
    <w:rsid w:val="00C55A06"/>
    <w:rsid w:val="00C55D03"/>
    <w:rsid w:val="00C568B9"/>
    <w:rsid w:val="00C56FAC"/>
    <w:rsid w:val="00C57010"/>
    <w:rsid w:val="00C57672"/>
    <w:rsid w:val="00C601BC"/>
    <w:rsid w:val="00C6042D"/>
    <w:rsid w:val="00C604BC"/>
    <w:rsid w:val="00C6122D"/>
    <w:rsid w:val="00C62808"/>
    <w:rsid w:val="00C62E9E"/>
    <w:rsid w:val="00C6329F"/>
    <w:rsid w:val="00C63340"/>
    <w:rsid w:val="00C63382"/>
    <w:rsid w:val="00C6373D"/>
    <w:rsid w:val="00C63A50"/>
    <w:rsid w:val="00C643F9"/>
    <w:rsid w:val="00C64985"/>
    <w:rsid w:val="00C64E95"/>
    <w:rsid w:val="00C655CC"/>
    <w:rsid w:val="00C658C5"/>
    <w:rsid w:val="00C66203"/>
    <w:rsid w:val="00C66673"/>
    <w:rsid w:val="00C66878"/>
    <w:rsid w:val="00C668BB"/>
    <w:rsid w:val="00C676F1"/>
    <w:rsid w:val="00C67D07"/>
    <w:rsid w:val="00C70E09"/>
    <w:rsid w:val="00C71372"/>
    <w:rsid w:val="00C72410"/>
    <w:rsid w:val="00C7287F"/>
    <w:rsid w:val="00C73F26"/>
    <w:rsid w:val="00C745DA"/>
    <w:rsid w:val="00C74AE8"/>
    <w:rsid w:val="00C74CE4"/>
    <w:rsid w:val="00C75100"/>
    <w:rsid w:val="00C75CAD"/>
    <w:rsid w:val="00C77EB3"/>
    <w:rsid w:val="00C8020D"/>
    <w:rsid w:val="00C80254"/>
    <w:rsid w:val="00C80CB8"/>
    <w:rsid w:val="00C813A6"/>
    <w:rsid w:val="00C81514"/>
    <w:rsid w:val="00C819F8"/>
    <w:rsid w:val="00C822A9"/>
    <w:rsid w:val="00C8248C"/>
    <w:rsid w:val="00C834DD"/>
    <w:rsid w:val="00C834F3"/>
    <w:rsid w:val="00C83956"/>
    <w:rsid w:val="00C846BC"/>
    <w:rsid w:val="00C847F7"/>
    <w:rsid w:val="00C84811"/>
    <w:rsid w:val="00C84B18"/>
    <w:rsid w:val="00C84C0A"/>
    <w:rsid w:val="00C84E33"/>
    <w:rsid w:val="00C85087"/>
    <w:rsid w:val="00C859A7"/>
    <w:rsid w:val="00C86174"/>
    <w:rsid w:val="00C861C4"/>
    <w:rsid w:val="00C86D13"/>
    <w:rsid w:val="00C86D6F"/>
    <w:rsid w:val="00C875A0"/>
    <w:rsid w:val="00C8781C"/>
    <w:rsid w:val="00C905FC"/>
    <w:rsid w:val="00C90A1B"/>
    <w:rsid w:val="00C90C04"/>
    <w:rsid w:val="00C91C03"/>
    <w:rsid w:val="00C92D03"/>
    <w:rsid w:val="00C9319C"/>
    <w:rsid w:val="00C9435D"/>
    <w:rsid w:val="00C94376"/>
    <w:rsid w:val="00C94AB2"/>
    <w:rsid w:val="00C960ED"/>
    <w:rsid w:val="00C96741"/>
    <w:rsid w:val="00C96EDB"/>
    <w:rsid w:val="00C9755F"/>
    <w:rsid w:val="00C97B13"/>
    <w:rsid w:val="00C97C95"/>
    <w:rsid w:val="00CA0E4B"/>
    <w:rsid w:val="00CA1E2A"/>
    <w:rsid w:val="00CA2A8F"/>
    <w:rsid w:val="00CA2D1B"/>
    <w:rsid w:val="00CA3C2B"/>
    <w:rsid w:val="00CA41D9"/>
    <w:rsid w:val="00CA43D5"/>
    <w:rsid w:val="00CA47DC"/>
    <w:rsid w:val="00CA4D36"/>
    <w:rsid w:val="00CA5A4A"/>
    <w:rsid w:val="00CA6274"/>
    <w:rsid w:val="00CA662A"/>
    <w:rsid w:val="00CA6D36"/>
    <w:rsid w:val="00CA7AFD"/>
    <w:rsid w:val="00CA7C3C"/>
    <w:rsid w:val="00CB0189"/>
    <w:rsid w:val="00CB0BA2"/>
    <w:rsid w:val="00CB1358"/>
    <w:rsid w:val="00CB1A42"/>
    <w:rsid w:val="00CB1A7A"/>
    <w:rsid w:val="00CB1B0C"/>
    <w:rsid w:val="00CB1EF0"/>
    <w:rsid w:val="00CB2775"/>
    <w:rsid w:val="00CB27EC"/>
    <w:rsid w:val="00CB2C0B"/>
    <w:rsid w:val="00CB2C7C"/>
    <w:rsid w:val="00CB42C8"/>
    <w:rsid w:val="00CB4527"/>
    <w:rsid w:val="00CB45FF"/>
    <w:rsid w:val="00CB505E"/>
    <w:rsid w:val="00CB50B4"/>
    <w:rsid w:val="00CB517D"/>
    <w:rsid w:val="00CB5263"/>
    <w:rsid w:val="00CB5A1A"/>
    <w:rsid w:val="00CB5DF4"/>
    <w:rsid w:val="00CC038D"/>
    <w:rsid w:val="00CC0B51"/>
    <w:rsid w:val="00CC0CD8"/>
    <w:rsid w:val="00CC2617"/>
    <w:rsid w:val="00CC29AB"/>
    <w:rsid w:val="00CC2E9E"/>
    <w:rsid w:val="00CC3573"/>
    <w:rsid w:val="00CC39FF"/>
    <w:rsid w:val="00CC3C2F"/>
    <w:rsid w:val="00CC4AC8"/>
    <w:rsid w:val="00CC5233"/>
    <w:rsid w:val="00CC5B71"/>
    <w:rsid w:val="00CC5DE6"/>
    <w:rsid w:val="00CC6E4E"/>
    <w:rsid w:val="00CC6EEE"/>
    <w:rsid w:val="00CC6FE8"/>
    <w:rsid w:val="00CC7202"/>
    <w:rsid w:val="00CC77E7"/>
    <w:rsid w:val="00CD084C"/>
    <w:rsid w:val="00CD1A57"/>
    <w:rsid w:val="00CD208B"/>
    <w:rsid w:val="00CD2808"/>
    <w:rsid w:val="00CD28BF"/>
    <w:rsid w:val="00CD32C5"/>
    <w:rsid w:val="00CD3839"/>
    <w:rsid w:val="00CD4092"/>
    <w:rsid w:val="00CD44E6"/>
    <w:rsid w:val="00CD4A20"/>
    <w:rsid w:val="00CD4D50"/>
    <w:rsid w:val="00CD50A1"/>
    <w:rsid w:val="00CD519E"/>
    <w:rsid w:val="00CD571E"/>
    <w:rsid w:val="00CD660E"/>
    <w:rsid w:val="00CD682D"/>
    <w:rsid w:val="00CD683C"/>
    <w:rsid w:val="00CD6D43"/>
    <w:rsid w:val="00CD72CB"/>
    <w:rsid w:val="00CD7421"/>
    <w:rsid w:val="00CD7480"/>
    <w:rsid w:val="00CE0C4F"/>
    <w:rsid w:val="00CE1603"/>
    <w:rsid w:val="00CE1E11"/>
    <w:rsid w:val="00CE2251"/>
    <w:rsid w:val="00CE30EA"/>
    <w:rsid w:val="00CE3A89"/>
    <w:rsid w:val="00CE4359"/>
    <w:rsid w:val="00CE43C3"/>
    <w:rsid w:val="00CE5027"/>
    <w:rsid w:val="00CE5BEB"/>
    <w:rsid w:val="00CF006E"/>
    <w:rsid w:val="00CF048A"/>
    <w:rsid w:val="00CF0BE7"/>
    <w:rsid w:val="00CF12FF"/>
    <w:rsid w:val="00CF155A"/>
    <w:rsid w:val="00CF1EA9"/>
    <w:rsid w:val="00CF2947"/>
    <w:rsid w:val="00CF2EB7"/>
    <w:rsid w:val="00CF316C"/>
    <w:rsid w:val="00CF3636"/>
    <w:rsid w:val="00CF37A9"/>
    <w:rsid w:val="00CF4113"/>
    <w:rsid w:val="00CF4140"/>
    <w:rsid w:val="00CF45B6"/>
    <w:rsid w:val="00CF4B09"/>
    <w:rsid w:val="00CF4E76"/>
    <w:rsid w:val="00CF5442"/>
    <w:rsid w:val="00CF5D6E"/>
    <w:rsid w:val="00CF6653"/>
    <w:rsid w:val="00CF686F"/>
    <w:rsid w:val="00CF6E60"/>
    <w:rsid w:val="00CF706D"/>
    <w:rsid w:val="00CF7BCA"/>
    <w:rsid w:val="00CF7FF2"/>
    <w:rsid w:val="00D00601"/>
    <w:rsid w:val="00D0083D"/>
    <w:rsid w:val="00D008FD"/>
    <w:rsid w:val="00D00E81"/>
    <w:rsid w:val="00D00FAE"/>
    <w:rsid w:val="00D01489"/>
    <w:rsid w:val="00D019A4"/>
    <w:rsid w:val="00D01E73"/>
    <w:rsid w:val="00D0321C"/>
    <w:rsid w:val="00D0341C"/>
    <w:rsid w:val="00D035EC"/>
    <w:rsid w:val="00D0390D"/>
    <w:rsid w:val="00D03B48"/>
    <w:rsid w:val="00D04F0D"/>
    <w:rsid w:val="00D052A6"/>
    <w:rsid w:val="00D05BF4"/>
    <w:rsid w:val="00D05DC2"/>
    <w:rsid w:val="00D06AB1"/>
    <w:rsid w:val="00D06B94"/>
    <w:rsid w:val="00D072ED"/>
    <w:rsid w:val="00D076EE"/>
    <w:rsid w:val="00D07A16"/>
    <w:rsid w:val="00D07DBC"/>
    <w:rsid w:val="00D104C0"/>
    <w:rsid w:val="00D1067E"/>
    <w:rsid w:val="00D107CB"/>
    <w:rsid w:val="00D10F50"/>
    <w:rsid w:val="00D10F63"/>
    <w:rsid w:val="00D11272"/>
    <w:rsid w:val="00D11E1F"/>
    <w:rsid w:val="00D126F5"/>
    <w:rsid w:val="00D12CF0"/>
    <w:rsid w:val="00D147E2"/>
    <w:rsid w:val="00D1489E"/>
    <w:rsid w:val="00D1523F"/>
    <w:rsid w:val="00D15B8F"/>
    <w:rsid w:val="00D1601C"/>
    <w:rsid w:val="00D16B0A"/>
    <w:rsid w:val="00D16DFB"/>
    <w:rsid w:val="00D20737"/>
    <w:rsid w:val="00D20E99"/>
    <w:rsid w:val="00D2145B"/>
    <w:rsid w:val="00D21E81"/>
    <w:rsid w:val="00D223DE"/>
    <w:rsid w:val="00D22574"/>
    <w:rsid w:val="00D2397F"/>
    <w:rsid w:val="00D23F72"/>
    <w:rsid w:val="00D24765"/>
    <w:rsid w:val="00D24890"/>
    <w:rsid w:val="00D25D19"/>
    <w:rsid w:val="00D25E37"/>
    <w:rsid w:val="00D25FF7"/>
    <w:rsid w:val="00D2644C"/>
    <w:rsid w:val="00D2661A"/>
    <w:rsid w:val="00D26B03"/>
    <w:rsid w:val="00D27582"/>
    <w:rsid w:val="00D32587"/>
    <w:rsid w:val="00D32719"/>
    <w:rsid w:val="00D3318E"/>
    <w:rsid w:val="00D33333"/>
    <w:rsid w:val="00D335BB"/>
    <w:rsid w:val="00D33B87"/>
    <w:rsid w:val="00D3465C"/>
    <w:rsid w:val="00D34CB7"/>
    <w:rsid w:val="00D352A2"/>
    <w:rsid w:val="00D352DC"/>
    <w:rsid w:val="00D357A4"/>
    <w:rsid w:val="00D35C9B"/>
    <w:rsid w:val="00D369EE"/>
    <w:rsid w:val="00D36A09"/>
    <w:rsid w:val="00D36DB6"/>
    <w:rsid w:val="00D378DD"/>
    <w:rsid w:val="00D405C9"/>
    <w:rsid w:val="00D40773"/>
    <w:rsid w:val="00D4162B"/>
    <w:rsid w:val="00D4167B"/>
    <w:rsid w:val="00D418D5"/>
    <w:rsid w:val="00D422EE"/>
    <w:rsid w:val="00D43800"/>
    <w:rsid w:val="00D44824"/>
    <w:rsid w:val="00D4514F"/>
    <w:rsid w:val="00D451E2"/>
    <w:rsid w:val="00D45237"/>
    <w:rsid w:val="00D457B0"/>
    <w:rsid w:val="00D45E89"/>
    <w:rsid w:val="00D45E8D"/>
    <w:rsid w:val="00D46593"/>
    <w:rsid w:val="00D4667A"/>
    <w:rsid w:val="00D466AE"/>
    <w:rsid w:val="00D4734F"/>
    <w:rsid w:val="00D47B44"/>
    <w:rsid w:val="00D47BA5"/>
    <w:rsid w:val="00D50562"/>
    <w:rsid w:val="00D50D27"/>
    <w:rsid w:val="00D51037"/>
    <w:rsid w:val="00D5136D"/>
    <w:rsid w:val="00D51BF3"/>
    <w:rsid w:val="00D52461"/>
    <w:rsid w:val="00D5481C"/>
    <w:rsid w:val="00D54B98"/>
    <w:rsid w:val="00D55311"/>
    <w:rsid w:val="00D55E2C"/>
    <w:rsid w:val="00D562C4"/>
    <w:rsid w:val="00D56D85"/>
    <w:rsid w:val="00D56E98"/>
    <w:rsid w:val="00D57ED5"/>
    <w:rsid w:val="00D57F43"/>
    <w:rsid w:val="00D600E8"/>
    <w:rsid w:val="00D60283"/>
    <w:rsid w:val="00D61431"/>
    <w:rsid w:val="00D61F3C"/>
    <w:rsid w:val="00D63E28"/>
    <w:rsid w:val="00D64480"/>
    <w:rsid w:val="00D64638"/>
    <w:rsid w:val="00D65EE2"/>
    <w:rsid w:val="00D66846"/>
    <w:rsid w:val="00D66871"/>
    <w:rsid w:val="00D66A25"/>
    <w:rsid w:val="00D675FB"/>
    <w:rsid w:val="00D70274"/>
    <w:rsid w:val="00D7039D"/>
    <w:rsid w:val="00D70F90"/>
    <w:rsid w:val="00D713E7"/>
    <w:rsid w:val="00D719F3"/>
    <w:rsid w:val="00D71F25"/>
    <w:rsid w:val="00D72094"/>
    <w:rsid w:val="00D722AA"/>
    <w:rsid w:val="00D72401"/>
    <w:rsid w:val="00D72671"/>
    <w:rsid w:val="00D72A73"/>
    <w:rsid w:val="00D73C6A"/>
    <w:rsid w:val="00D75F92"/>
    <w:rsid w:val="00D76845"/>
    <w:rsid w:val="00D77031"/>
    <w:rsid w:val="00D77799"/>
    <w:rsid w:val="00D77890"/>
    <w:rsid w:val="00D77B7D"/>
    <w:rsid w:val="00D81136"/>
    <w:rsid w:val="00D817AA"/>
    <w:rsid w:val="00D81F1D"/>
    <w:rsid w:val="00D8222B"/>
    <w:rsid w:val="00D82D93"/>
    <w:rsid w:val="00D8402D"/>
    <w:rsid w:val="00D84040"/>
    <w:rsid w:val="00D84941"/>
    <w:rsid w:val="00D84E0F"/>
    <w:rsid w:val="00D84FA1"/>
    <w:rsid w:val="00D851F0"/>
    <w:rsid w:val="00D85429"/>
    <w:rsid w:val="00D8612C"/>
    <w:rsid w:val="00D86DB7"/>
    <w:rsid w:val="00D86DC2"/>
    <w:rsid w:val="00D87452"/>
    <w:rsid w:val="00D87B9C"/>
    <w:rsid w:val="00D9060C"/>
    <w:rsid w:val="00D9208D"/>
    <w:rsid w:val="00D92682"/>
    <w:rsid w:val="00D926D0"/>
    <w:rsid w:val="00D92FE4"/>
    <w:rsid w:val="00D93030"/>
    <w:rsid w:val="00D93342"/>
    <w:rsid w:val="00D938FA"/>
    <w:rsid w:val="00D93976"/>
    <w:rsid w:val="00D94538"/>
    <w:rsid w:val="00D94612"/>
    <w:rsid w:val="00D94BE6"/>
    <w:rsid w:val="00D950E1"/>
    <w:rsid w:val="00D952A6"/>
    <w:rsid w:val="00D96797"/>
    <w:rsid w:val="00D96A80"/>
    <w:rsid w:val="00D9743C"/>
    <w:rsid w:val="00D97F99"/>
    <w:rsid w:val="00DA0535"/>
    <w:rsid w:val="00DA1E08"/>
    <w:rsid w:val="00DA21CD"/>
    <w:rsid w:val="00DA24F8"/>
    <w:rsid w:val="00DA25C3"/>
    <w:rsid w:val="00DA28E8"/>
    <w:rsid w:val="00DA2CA2"/>
    <w:rsid w:val="00DA38D3"/>
    <w:rsid w:val="00DA3932"/>
    <w:rsid w:val="00DA3AFC"/>
    <w:rsid w:val="00DA4335"/>
    <w:rsid w:val="00DA43D6"/>
    <w:rsid w:val="00DA4B99"/>
    <w:rsid w:val="00DA50A7"/>
    <w:rsid w:val="00DA63EA"/>
    <w:rsid w:val="00DA64F8"/>
    <w:rsid w:val="00DA6AB8"/>
    <w:rsid w:val="00DA6C15"/>
    <w:rsid w:val="00DA7BE5"/>
    <w:rsid w:val="00DB0202"/>
    <w:rsid w:val="00DB2C83"/>
    <w:rsid w:val="00DB2D88"/>
    <w:rsid w:val="00DB34B3"/>
    <w:rsid w:val="00DB38DC"/>
    <w:rsid w:val="00DB38EE"/>
    <w:rsid w:val="00DB498B"/>
    <w:rsid w:val="00DB4BB2"/>
    <w:rsid w:val="00DB4BFA"/>
    <w:rsid w:val="00DB6129"/>
    <w:rsid w:val="00DB66CA"/>
    <w:rsid w:val="00DB6B78"/>
    <w:rsid w:val="00DB6BCA"/>
    <w:rsid w:val="00DB6CAA"/>
    <w:rsid w:val="00DB7113"/>
    <w:rsid w:val="00DC0321"/>
    <w:rsid w:val="00DC090F"/>
    <w:rsid w:val="00DC1326"/>
    <w:rsid w:val="00DC1B24"/>
    <w:rsid w:val="00DC3067"/>
    <w:rsid w:val="00DC370B"/>
    <w:rsid w:val="00DC38D5"/>
    <w:rsid w:val="00DC3B31"/>
    <w:rsid w:val="00DC3F74"/>
    <w:rsid w:val="00DC51F2"/>
    <w:rsid w:val="00DC5B90"/>
    <w:rsid w:val="00DC5C35"/>
    <w:rsid w:val="00DC5E7B"/>
    <w:rsid w:val="00DC6C83"/>
    <w:rsid w:val="00DD00FF"/>
    <w:rsid w:val="00DD0619"/>
    <w:rsid w:val="00DD07FB"/>
    <w:rsid w:val="00DD0B90"/>
    <w:rsid w:val="00DD12F1"/>
    <w:rsid w:val="00DD1C36"/>
    <w:rsid w:val="00DD1D52"/>
    <w:rsid w:val="00DD24F5"/>
    <w:rsid w:val="00DD25C6"/>
    <w:rsid w:val="00DD3C7C"/>
    <w:rsid w:val="00DD3D11"/>
    <w:rsid w:val="00DD4289"/>
    <w:rsid w:val="00DD4A84"/>
    <w:rsid w:val="00DD4FE5"/>
    <w:rsid w:val="00DD543B"/>
    <w:rsid w:val="00DD54B0"/>
    <w:rsid w:val="00DD5680"/>
    <w:rsid w:val="00DD57EE"/>
    <w:rsid w:val="00DD5BC4"/>
    <w:rsid w:val="00DD5CED"/>
    <w:rsid w:val="00DD5DBD"/>
    <w:rsid w:val="00DD6350"/>
    <w:rsid w:val="00DD6BCC"/>
    <w:rsid w:val="00DD77BB"/>
    <w:rsid w:val="00DE0A4B"/>
    <w:rsid w:val="00DE2079"/>
    <w:rsid w:val="00DE2410"/>
    <w:rsid w:val="00DE2631"/>
    <w:rsid w:val="00DE2939"/>
    <w:rsid w:val="00DE2DBC"/>
    <w:rsid w:val="00DE348F"/>
    <w:rsid w:val="00DE39FB"/>
    <w:rsid w:val="00DE45D0"/>
    <w:rsid w:val="00DE54E9"/>
    <w:rsid w:val="00DE58F3"/>
    <w:rsid w:val="00DE6799"/>
    <w:rsid w:val="00DE67AC"/>
    <w:rsid w:val="00DE6E19"/>
    <w:rsid w:val="00DE6E81"/>
    <w:rsid w:val="00DE703F"/>
    <w:rsid w:val="00DE7595"/>
    <w:rsid w:val="00DE7995"/>
    <w:rsid w:val="00DF0473"/>
    <w:rsid w:val="00DF1298"/>
    <w:rsid w:val="00DF12F0"/>
    <w:rsid w:val="00DF1961"/>
    <w:rsid w:val="00DF20F0"/>
    <w:rsid w:val="00DF2FF5"/>
    <w:rsid w:val="00DF3250"/>
    <w:rsid w:val="00DF36C7"/>
    <w:rsid w:val="00DF38A4"/>
    <w:rsid w:val="00DF41D6"/>
    <w:rsid w:val="00DF44DE"/>
    <w:rsid w:val="00DF4A10"/>
    <w:rsid w:val="00DF5523"/>
    <w:rsid w:val="00DF5A14"/>
    <w:rsid w:val="00DF60A0"/>
    <w:rsid w:val="00DF64B7"/>
    <w:rsid w:val="00DF678F"/>
    <w:rsid w:val="00DF792E"/>
    <w:rsid w:val="00DF7C60"/>
    <w:rsid w:val="00E01138"/>
    <w:rsid w:val="00E020F0"/>
    <w:rsid w:val="00E02467"/>
    <w:rsid w:val="00E02A38"/>
    <w:rsid w:val="00E02DFB"/>
    <w:rsid w:val="00E030F9"/>
    <w:rsid w:val="00E0311A"/>
    <w:rsid w:val="00E03138"/>
    <w:rsid w:val="00E038C0"/>
    <w:rsid w:val="00E04167"/>
    <w:rsid w:val="00E0578B"/>
    <w:rsid w:val="00E0605E"/>
    <w:rsid w:val="00E06111"/>
    <w:rsid w:val="00E06357"/>
    <w:rsid w:val="00E06404"/>
    <w:rsid w:val="00E06D06"/>
    <w:rsid w:val="00E07931"/>
    <w:rsid w:val="00E07AE8"/>
    <w:rsid w:val="00E07B81"/>
    <w:rsid w:val="00E07D05"/>
    <w:rsid w:val="00E117DD"/>
    <w:rsid w:val="00E11A85"/>
    <w:rsid w:val="00E11BED"/>
    <w:rsid w:val="00E12495"/>
    <w:rsid w:val="00E12558"/>
    <w:rsid w:val="00E13479"/>
    <w:rsid w:val="00E138FD"/>
    <w:rsid w:val="00E13985"/>
    <w:rsid w:val="00E13E6C"/>
    <w:rsid w:val="00E147EF"/>
    <w:rsid w:val="00E14FB0"/>
    <w:rsid w:val="00E15CCD"/>
    <w:rsid w:val="00E15D9E"/>
    <w:rsid w:val="00E15DDD"/>
    <w:rsid w:val="00E1718C"/>
    <w:rsid w:val="00E1778A"/>
    <w:rsid w:val="00E202EF"/>
    <w:rsid w:val="00E210B5"/>
    <w:rsid w:val="00E22AF9"/>
    <w:rsid w:val="00E22DF1"/>
    <w:rsid w:val="00E23AAE"/>
    <w:rsid w:val="00E23ACE"/>
    <w:rsid w:val="00E23F82"/>
    <w:rsid w:val="00E24A2C"/>
    <w:rsid w:val="00E2552F"/>
    <w:rsid w:val="00E2567B"/>
    <w:rsid w:val="00E27191"/>
    <w:rsid w:val="00E274EF"/>
    <w:rsid w:val="00E3137A"/>
    <w:rsid w:val="00E31C6C"/>
    <w:rsid w:val="00E320CF"/>
    <w:rsid w:val="00E32213"/>
    <w:rsid w:val="00E32CCF"/>
    <w:rsid w:val="00E33542"/>
    <w:rsid w:val="00E34A98"/>
    <w:rsid w:val="00E34B0C"/>
    <w:rsid w:val="00E350BE"/>
    <w:rsid w:val="00E357BF"/>
    <w:rsid w:val="00E35C2D"/>
    <w:rsid w:val="00E35D1E"/>
    <w:rsid w:val="00E364F9"/>
    <w:rsid w:val="00E365FA"/>
    <w:rsid w:val="00E36789"/>
    <w:rsid w:val="00E3679A"/>
    <w:rsid w:val="00E36FE3"/>
    <w:rsid w:val="00E4046B"/>
    <w:rsid w:val="00E4076A"/>
    <w:rsid w:val="00E42374"/>
    <w:rsid w:val="00E42C1F"/>
    <w:rsid w:val="00E4417D"/>
    <w:rsid w:val="00E4466D"/>
    <w:rsid w:val="00E44A83"/>
    <w:rsid w:val="00E44A92"/>
    <w:rsid w:val="00E45D40"/>
    <w:rsid w:val="00E46DE3"/>
    <w:rsid w:val="00E4733E"/>
    <w:rsid w:val="00E502C1"/>
    <w:rsid w:val="00E502DD"/>
    <w:rsid w:val="00E50D3A"/>
    <w:rsid w:val="00E51387"/>
    <w:rsid w:val="00E514DA"/>
    <w:rsid w:val="00E51A0F"/>
    <w:rsid w:val="00E51C9C"/>
    <w:rsid w:val="00E51E68"/>
    <w:rsid w:val="00E52EFD"/>
    <w:rsid w:val="00E53AFF"/>
    <w:rsid w:val="00E5408A"/>
    <w:rsid w:val="00E5461E"/>
    <w:rsid w:val="00E54929"/>
    <w:rsid w:val="00E54BE8"/>
    <w:rsid w:val="00E565AC"/>
    <w:rsid w:val="00E56800"/>
    <w:rsid w:val="00E56A6F"/>
    <w:rsid w:val="00E57425"/>
    <w:rsid w:val="00E57CF0"/>
    <w:rsid w:val="00E61EF2"/>
    <w:rsid w:val="00E62512"/>
    <w:rsid w:val="00E62FF9"/>
    <w:rsid w:val="00E630EF"/>
    <w:rsid w:val="00E63186"/>
    <w:rsid w:val="00E635D6"/>
    <w:rsid w:val="00E639BC"/>
    <w:rsid w:val="00E63A3D"/>
    <w:rsid w:val="00E63E2D"/>
    <w:rsid w:val="00E642EB"/>
    <w:rsid w:val="00E651E9"/>
    <w:rsid w:val="00E662EA"/>
    <w:rsid w:val="00E6633B"/>
    <w:rsid w:val="00E664CC"/>
    <w:rsid w:val="00E7025A"/>
    <w:rsid w:val="00E702A2"/>
    <w:rsid w:val="00E70388"/>
    <w:rsid w:val="00E70B15"/>
    <w:rsid w:val="00E70B67"/>
    <w:rsid w:val="00E70F92"/>
    <w:rsid w:val="00E71140"/>
    <w:rsid w:val="00E72AFD"/>
    <w:rsid w:val="00E72F09"/>
    <w:rsid w:val="00E72FAC"/>
    <w:rsid w:val="00E7375A"/>
    <w:rsid w:val="00E74C54"/>
    <w:rsid w:val="00E7514E"/>
    <w:rsid w:val="00E7541D"/>
    <w:rsid w:val="00E75D74"/>
    <w:rsid w:val="00E7699B"/>
    <w:rsid w:val="00E778AB"/>
    <w:rsid w:val="00E77A03"/>
    <w:rsid w:val="00E77DF9"/>
    <w:rsid w:val="00E807D4"/>
    <w:rsid w:val="00E81AB8"/>
    <w:rsid w:val="00E8217B"/>
    <w:rsid w:val="00E822E8"/>
    <w:rsid w:val="00E824AE"/>
    <w:rsid w:val="00E82554"/>
    <w:rsid w:val="00E82606"/>
    <w:rsid w:val="00E83684"/>
    <w:rsid w:val="00E83F08"/>
    <w:rsid w:val="00E846C8"/>
    <w:rsid w:val="00E84957"/>
    <w:rsid w:val="00E84A55"/>
    <w:rsid w:val="00E85936"/>
    <w:rsid w:val="00E85BFF"/>
    <w:rsid w:val="00E86690"/>
    <w:rsid w:val="00E86C9A"/>
    <w:rsid w:val="00E902B1"/>
    <w:rsid w:val="00E90391"/>
    <w:rsid w:val="00E906C2"/>
    <w:rsid w:val="00E9070B"/>
    <w:rsid w:val="00E9071E"/>
    <w:rsid w:val="00E909EF"/>
    <w:rsid w:val="00E9311F"/>
    <w:rsid w:val="00E934D1"/>
    <w:rsid w:val="00E93539"/>
    <w:rsid w:val="00E93824"/>
    <w:rsid w:val="00E93829"/>
    <w:rsid w:val="00E940E4"/>
    <w:rsid w:val="00E94315"/>
    <w:rsid w:val="00E94AF0"/>
    <w:rsid w:val="00E95D13"/>
    <w:rsid w:val="00E95DD3"/>
    <w:rsid w:val="00E95FFD"/>
    <w:rsid w:val="00E961A6"/>
    <w:rsid w:val="00E969D5"/>
    <w:rsid w:val="00E97880"/>
    <w:rsid w:val="00EA205E"/>
    <w:rsid w:val="00EA4602"/>
    <w:rsid w:val="00EA58D1"/>
    <w:rsid w:val="00EA5B5C"/>
    <w:rsid w:val="00EA5C81"/>
    <w:rsid w:val="00EA61BC"/>
    <w:rsid w:val="00EA681A"/>
    <w:rsid w:val="00EA6AD4"/>
    <w:rsid w:val="00EA735B"/>
    <w:rsid w:val="00EA79F3"/>
    <w:rsid w:val="00EB0030"/>
    <w:rsid w:val="00EB085A"/>
    <w:rsid w:val="00EB1E69"/>
    <w:rsid w:val="00EB1F00"/>
    <w:rsid w:val="00EB2086"/>
    <w:rsid w:val="00EB30ED"/>
    <w:rsid w:val="00EB33F6"/>
    <w:rsid w:val="00EB39ED"/>
    <w:rsid w:val="00EB3E92"/>
    <w:rsid w:val="00EB3EAA"/>
    <w:rsid w:val="00EB3F21"/>
    <w:rsid w:val="00EB43D5"/>
    <w:rsid w:val="00EB4D2F"/>
    <w:rsid w:val="00EB5869"/>
    <w:rsid w:val="00EB5E6D"/>
    <w:rsid w:val="00EB5EDF"/>
    <w:rsid w:val="00EB60FE"/>
    <w:rsid w:val="00EB662E"/>
    <w:rsid w:val="00EB6A60"/>
    <w:rsid w:val="00EB74DB"/>
    <w:rsid w:val="00EC0919"/>
    <w:rsid w:val="00EC10BE"/>
    <w:rsid w:val="00EC1106"/>
    <w:rsid w:val="00EC1216"/>
    <w:rsid w:val="00EC1E91"/>
    <w:rsid w:val="00EC26C3"/>
    <w:rsid w:val="00EC41BF"/>
    <w:rsid w:val="00EC5359"/>
    <w:rsid w:val="00EC562A"/>
    <w:rsid w:val="00EC6B21"/>
    <w:rsid w:val="00EC6ECC"/>
    <w:rsid w:val="00EC73C5"/>
    <w:rsid w:val="00EC75E9"/>
    <w:rsid w:val="00EC7ABE"/>
    <w:rsid w:val="00ED067A"/>
    <w:rsid w:val="00ED12C5"/>
    <w:rsid w:val="00ED200B"/>
    <w:rsid w:val="00ED2B50"/>
    <w:rsid w:val="00ED342F"/>
    <w:rsid w:val="00ED464F"/>
    <w:rsid w:val="00ED57D1"/>
    <w:rsid w:val="00ED58B3"/>
    <w:rsid w:val="00ED6C45"/>
    <w:rsid w:val="00ED7091"/>
    <w:rsid w:val="00EE0350"/>
    <w:rsid w:val="00EE0719"/>
    <w:rsid w:val="00EE09CA"/>
    <w:rsid w:val="00EE0C7E"/>
    <w:rsid w:val="00EE0E80"/>
    <w:rsid w:val="00EE1019"/>
    <w:rsid w:val="00EE234F"/>
    <w:rsid w:val="00EE2360"/>
    <w:rsid w:val="00EE2F5B"/>
    <w:rsid w:val="00EE3434"/>
    <w:rsid w:val="00EE35DE"/>
    <w:rsid w:val="00EE3DF4"/>
    <w:rsid w:val="00EE463E"/>
    <w:rsid w:val="00EE5571"/>
    <w:rsid w:val="00EE613F"/>
    <w:rsid w:val="00EE629C"/>
    <w:rsid w:val="00EE6304"/>
    <w:rsid w:val="00EE7295"/>
    <w:rsid w:val="00EE771B"/>
    <w:rsid w:val="00EE7869"/>
    <w:rsid w:val="00EE7939"/>
    <w:rsid w:val="00EF04F5"/>
    <w:rsid w:val="00EF054A"/>
    <w:rsid w:val="00EF2DD8"/>
    <w:rsid w:val="00EF31B3"/>
    <w:rsid w:val="00EF3235"/>
    <w:rsid w:val="00EF34DB"/>
    <w:rsid w:val="00EF4896"/>
    <w:rsid w:val="00EF51CA"/>
    <w:rsid w:val="00EF662B"/>
    <w:rsid w:val="00EF6EF5"/>
    <w:rsid w:val="00EF7685"/>
    <w:rsid w:val="00EF7857"/>
    <w:rsid w:val="00EF7E72"/>
    <w:rsid w:val="00F00691"/>
    <w:rsid w:val="00F01444"/>
    <w:rsid w:val="00F01542"/>
    <w:rsid w:val="00F027DB"/>
    <w:rsid w:val="00F02EF4"/>
    <w:rsid w:val="00F045A7"/>
    <w:rsid w:val="00F048C2"/>
    <w:rsid w:val="00F049A5"/>
    <w:rsid w:val="00F05273"/>
    <w:rsid w:val="00F052E4"/>
    <w:rsid w:val="00F06573"/>
    <w:rsid w:val="00F065B1"/>
    <w:rsid w:val="00F06D37"/>
    <w:rsid w:val="00F0712B"/>
    <w:rsid w:val="00F07B65"/>
    <w:rsid w:val="00F07B9D"/>
    <w:rsid w:val="00F1088D"/>
    <w:rsid w:val="00F10926"/>
    <w:rsid w:val="00F11586"/>
    <w:rsid w:val="00F1183B"/>
    <w:rsid w:val="00F11BCC"/>
    <w:rsid w:val="00F11C9F"/>
    <w:rsid w:val="00F11D99"/>
    <w:rsid w:val="00F12263"/>
    <w:rsid w:val="00F12BD0"/>
    <w:rsid w:val="00F12BF8"/>
    <w:rsid w:val="00F13025"/>
    <w:rsid w:val="00F1409D"/>
    <w:rsid w:val="00F1418B"/>
    <w:rsid w:val="00F14214"/>
    <w:rsid w:val="00F14283"/>
    <w:rsid w:val="00F145C7"/>
    <w:rsid w:val="00F145EC"/>
    <w:rsid w:val="00F157A9"/>
    <w:rsid w:val="00F1583E"/>
    <w:rsid w:val="00F15F9A"/>
    <w:rsid w:val="00F16282"/>
    <w:rsid w:val="00F162EF"/>
    <w:rsid w:val="00F1675D"/>
    <w:rsid w:val="00F17657"/>
    <w:rsid w:val="00F17ECE"/>
    <w:rsid w:val="00F20CC6"/>
    <w:rsid w:val="00F22F85"/>
    <w:rsid w:val="00F2354C"/>
    <w:rsid w:val="00F235B6"/>
    <w:rsid w:val="00F23D20"/>
    <w:rsid w:val="00F254B1"/>
    <w:rsid w:val="00F25BB6"/>
    <w:rsid w:val="00F260F3"/>
    <w:rsid w:val="00F26B7E"/>
    <w:rsid w:val="00F26F6F"/>
    <w:rsid w:val="00F27A3B"/>
    <w:rsid w:val="00F31597"/>
    <w:rsid w:val="00F32B30"/>
    <w:rsid w:val="00F3336D"/>
    <w:rsid w:val="00F33817"/>
    <w:rsid w:val="00F33976"/>
    <w:rsid w:val="00F341D5"/>
    <w:rsid w:val="00F3447F"/>
    <w:rsid w:val="00F34F25"/>
    <w:rsid w:val="00F359D3"/>
    <w:rsid w:val="00F361CB"/>
    <w:rsid w:val="00F36F10"/>
    <w:rsid w:val="00F370BE"/>
    <w:rsid w:val="00F40100"/>
    <w:rsid w:val="00F4093E"/>
    <w:rsid w:val="00F41261"/>
    <w:rsid w:val="00F412AF"/>
    <w:rsid w:val="00F420D5"/>
    <w:rsid w:val="00F4225D"/>
    <w:rsid w:val="00F422DC"/>
    <w:rsid w:val="00F4272C"/>
    <w:rsid w:val="00F435FF"/>
    <w:rsid w:val="00F4479B"/>
    <w:rsid w:val="00F44AD8"/>
    <w:rsid w:val="00F451EA"/>
    <w:rsid w:val="00F45233"/>
    <w:rsid w:val="00F45447"/>
    <w:rsid w:val="00F456C6"/>
    <w:rsid w:val="00F4577B"/>
    <w:rsid w:val="00F460D6"/>
    <w:rsid w:val="00F46496"/>
    <w:rsid w:val="00F468F4"/>
    <w:rsid w:val="00F46FA7"/>
    <w:rsid w:val="00F474D0"/>
    <w:rsid w:val="00F50179"/>
    <w:rsid w:val="00F50E09"/>
    <w:rsid w:val="00F51539"/>
    <w:rsid w:val="00F51E0A"/>
    <w:rsid w:val="00F51E74"/>
    <w:rsid w:val="00F52E82"/>
    <w:rsid w:val="00F53E7F"/>
    <w:rsid w:val="00F54A7A"/>
    <w:rsid w:val="00F56511"/>
    <w:rsid w:val="00F56C6A"/>
    <w:rsid w:val="00F57338"/>
    <w:rsid w:val="00F573B7"/>
    <w:rsid w:val="00F57602"/>
    <w:rsid w:val="00F60AA2"/>
    <w:rsid w:val="00F6194E"/>
    <w:rsid w:val="00F620F6"/>
    <w:rsid w:val="00F623AC"/>
    <w:rsid w:val="00F62402"/>
    <w:rsid w:val="00F627EF"/>
    <w:rsid w:val="00F62C8F"/>
    <w:rsid w:val="00F62EB6"/>
    <w:rsid w:val="00F63639"/>
    <w:rsid w:val="00F637A1"/>
    <w:rsid w:val="00F6412A"/>
    <w:rsid w:val="00F6430B"/>
    <w:rsid w:val="00F65893"/>
    <w:rsid w:val="00F660AC"/>
    <w:rsid w:val="00F66A4A"/>
    <w:rsid w:val="00F66F52"/>
    <w:rsid w:val="00F673A0"/>
    <w:rsid w:val="00F673B8"/>
    <w:rsid w:val="00F67AA4"/>
    <w:rsid w:val="00F67FDF"/>
    <w:rsid w:val="00F705D6"/>
    <w:rsid w:val="00F7118A"/>
    <w:rsid w:val="00F71623"/>
    <w:rsid w:val="00F71E22"/>
    <w:rsid w:val="00F72142"/>
    <w:rsid w:val="00F72157"/>
    <w:rsid w:val="00F72660"/>
    <w:rsid w:val="00F72852"/>
    <w:rsid w:val="00F72AE7"/>
    <w:rsid w:val="00F73234"/>
    <w:rsid w:val="00F736DA"/>
    <w:rsid w:val="00F73B4C"/>
    <w:rsid w:val="00F749A4"/>
    <w:rsid w:val="00F750A3"/>
    <w:rsid w:val="00F75D8A"/>
    <w:rsid w:val="00F76D4C"/>
    <w:rsid w:val="00F77779"/>
    <w:rsid w:val="00F77D98"/>
    <w:rsid w:val="00F804D1"/>
    <w:rsid w:val="00F8084D"/>
    <w:rsid w:val="00F81324"/>
    <w:rsid w:val="00F8268A"/>
    <w:rsid w:val="00F8310B"/>
    <w:rsid w:val="00F833BA"/>
    <w:rsid w:val="00F84AAC"/>
    <w:rsid w:val="00F84C77"/>
    <w:rsid w:val="00F84FD0"/>
    <w:rsid w:val="00F859A8"/>
    <w:rsid w:val="00F868AF"/>
    <w:rsid w:val="00F87039"/>
    <w:rsid w:val="00F9104D"/>
    <w:rsid w:val="00F9108B"/>
    <w:rsid w:val="00F91349"/>
    <w:rsid w:val="00F92BF9"/>
    <w:rsid w:val="00F92F69"/>
    <w:rsid w:val="00F93A8A"/>
    <w:rsid w:val="00F93CE7"/>
    <w:rsid w:val="00F95248"/>
    <w:rsid w:val="00F956A9"/>
    <w:rsid w:val="00F963ED"/>
    <w:rsid w:val="00F966CF"/>
    <w:rsid w:val="00F96C0C"/>
    <w:rsid w:val="00F96CAE"/>
    <w:rsid w:val="00F96EEC"/>
    <w:rsid w:val="00F96FC3"/>
    <w:rsid w:val="00F97943"/>
    <w:rsid w:val="00F97C82"/>
    <w:rsid w:val="00F97C99"/>
    <w:rsid w:val="00FA11E2"/>
    <w:rsid w:val="00FA18AF"/>
    <w:rsid w:val="00FA2232"/>
    <w:rsid w:val="00FA2F87"/>
    <w:rsid w:val="00FA4686"/>
    <w:rsid w:val="00FA4699"/>
    <w:rsid w:val="00FA482B"/>
    <w:rsid w:val="00FA5188"/>
    <w:rsid w:val="00FA51B6"/>
    <w:rsid w:val="00FA5383"/>
    <w:rsid w:val="00FA62B9"/>
    <w:rsid w:val="00FA64F6"/>
    <w:rsid w:val="00FA662D"/>
    <w:rsid w:val="00FA6730"/>
    <w:rsid w:val="00FA6E04"/>
    <w:rsid w:val="00FA73B1"/>
    <w:rsid w:val="00FA7A46"/>
    <w:rsid w:val="00FB0CB9"/>
    <w:rsid w:val="00FB0FCD"/>
    <w:rsid w:val="00FB1B19"/>
    <w:rsid w:val="00FB2176"/>
    <w:rsid w:val="00FB3B50"/>
    <w:rsid w:val="00FB3F4C"/>
    <w:rsid w:val="00FB45F1"/>
    <w:rsid w:val="00FB47EE"/>
    <w:rsid w:val="00FB49B9"/>
    <w:rsid w:val="00FB4A72"/>
    <w:rsid w:val="00FB54E8"/>
    <w:rsid w:val="00FB6561"/>
    <w:rsid w:val="00FB7054"/>
    <w:rsid w:val="00FB7A21"/>
    <w:rsid w:val="00FB7A90"/>
    <w:rsid w:val="00FC0B72"/>
    <w:rsid w:val="00FC17B7"/>
    <w:rsid w:val="00FC1CAE"/>
    <w:rsid w:val="00FC1E7D"/>
    <w:rsid w:val="00FC2CB7"/>
    <w:rsid w:val="00FC32FD"/>
    <w:rsid w:val="00FC3622"/>
    <w:rsid w:val="00FC4090"/>
    <w:rsid w:val="00FC4610"/>
    <w:rsid w:val="00FC4F16"/>
    <w:rsid w:val="00FC526A"/>
    <w:rsid w:val="00FC55B4"/>
    <w:rsid w:val="00FC6F35"/>
    <w:rsid w:val="00FD00E6"/>
    <w:rsid w:val="00FD09A1"/>
    <w:rsid w:val="00FD2A7C"/>
    <w:rsid w:val="00FD36EE"/>
    <w:rsid w:val="00FD3824"/>
    <w:rsid w:val="00FD451F"/>
    <w:rsid w:val="00FD5578"/>
    <w:rsid w:val="00FD560D"/>
    <w:rsid w:val="00FD59EB"/>
    <w:rsid w:val="00FD657A"/>
    <w:rsid w:val="00FD6DC2"/>
    <w:rsid w:val="00FD7299"/>
    <w:rsid w:val="00FD764C"/>
    <w:rsid w:val="00FE1352"/>
    <w:rsid w:val="00FE1875"/>
    <w:rsid w:val="00FE1F84"/>
    <w:rsid w:val="00FE1FBE"/>
    <w:rsid w:val="00FE2130"/>
    <w:rsid w:val="00FE29CC"/>
    <w:rsid w:val="00FE2C55"/>
    <w:rsid w:val="00FE316F"/>
    <w:rsid w:val="00FE3901"/>
    <w:rsid w:val="00FE39D3"/>
    <w:rsid w:val="00FE3EF3"/>
    <w:rsid w:val="00FE4BCE"/>
    <w:rsid w:val="00FE54AE"/>
    <w:rsid w:val="00FE576A"/>
    <w:rsid w:val="00FE6AC3"/>
    <w:rsid w:val="00FE6BA0"/>
    <w:rsid w:val="00FE7458"/>
    <w:rsid w:val="00FE74C0"/>
    <w:rsid w:val="00FE7AE0"/>
    <w:rsid w:val="00FE7D60"/>
    <w:rsid w:val="00FE7E79"/>
    <w:rsid w:val="00FF0223"/>
    <w:rsid w:val="00FF0511"/>
    <w:rsid w:val="00FF0C7D"/>
    <w:rsid w:val="00FF0FA5"/>
    <w:rsid w:val="00FF1379"/>
    <w:rsid w:val="00FF2E89"/>
    <w:rsid w:val="00FF3062"/>
    <w:rsid w:val="00FF30F3"/>
    <w:rsid w:val="00FF3A01"/>
    <w:rsid w:val="00FF3D44"/>
    <w:rsid w:val="00FF3E7D"/>
    <w:rsid w:val="00FF4963"/>
    <w:rsid w:val="00FF5B99"/>
    <w:rsid w:val="00FF6164"/>
    <w:rsid w:val="00FF647E"/>
    <w:rsid w:val="00FF67AE"/>
    <w:rsid w:val="00FF730C"/>
    <w:rsid w:val="00FF739C"/>
    <w:rsid w:val="00FF73F4"/>
    <w:rsid w:val="00FF76F7"/>
    <w:rsid w:val="00FF7992"/>
    <w:rsid w:val="00FF7CE4"/>
    <w:rsid w:val="00FF7E39"/>
    <w:rsid w:val="02EA0D5F"/>
    <w:rsid w:val="03595324"/>
    <w:rsid w:val="03CF686C"/>
    <w:rsid w:val="03F31FAF"/>
    <w:rsid w:val="03F41874"/>
    <w:rsid w:val="045872DE"/>
    <w:rsid w:val="04C83782"/>
    <w:rsid w:val="05855A96"/>
    <w:rsid w:val="069F3C7B"/>
    <w:rsid w:val="07324C2A"/>
    <w:rsid w:val="079C7779"/>
    <w:rsid w:val="07B123FE"/>
    <w:rsid w:val="08705EC2"/>
    <w:rsid w:val="08D4075F"/>
    <w:rsid w:val="08E75171"/>
    <w:rsid w:val="0901204E"/>
    <w:rsid w:val="09325BAB"/>
    <w:rsid w:val="09593BC9"/>
    <w:rsid w:val="0B064934"/>
    <w:rsid w:val="0B4C6F31"/>
    <w:rsid w:val="0B6932EA"/>
    <w:rsid w:val="0BAF1FBA"/>
    <w:rsid w:val="0C835009"/>
    <w:rsid w:val="0CB55BAB"/>
    <w:rsid w:val="0D5468EA"/>
    <w:rsid w:val="0E5172E0"/>
    <w:rsid w:val="0EAE0CB7"/>
    <w:rsid w:val="0EB0266A"/>
    <w:rsid w:val="0F14491F"/>
    <w:rsid w:val="0F6A5136"/>
    <w:rsid w:val="0FE47560"/>
    <w:rsid w:val="0FF106B6"/>
    <w:rsid w:val="10AA1FB6"/>
    <w:rsid w:val="116E16A1"/>
    <w:rsid w:val="12B721A5"/>
    <w:rsid w:val="13512816"/>
    <w:rsid w:val="13E34A99"/>
    <w:rsid w:val="150F122A"/>
    <w:rsid w:val="16452560"/>
    <w:rsid w:val="16484E32"/>
    <w:rsid w:val="16494992"/>
    <w:rsid w:val="16685D2D"/>
    <w:rsid w:val="1700316D"/>
    <w:rsid w:val="189A46C7"/>
    <w:rsid w:val="18B3782C"/>
    <w:rsid w:val="18B45C34"/>
    <w:rsid w:val="18FD7C01"/>
    <w:rsid w:val="19272F9B"/>
    <w:rsid w:val="192F28DE"/>
    <w:rsid w:val="193D723D"/>
    <w:rsid w:val="19C32408"/>
    <w:rsid w:val="1A4B5E86"/>
    <w:rsid w:val="1A4F4CF3"/>
    <w:rsid w:val="1ADD14E9"/>
    <w:rsid w:val="1B020773"/>
    <w:rsid w:val="1B093E30"/>
    <w:rsid w:val="1B501130"/>
    <w:rsid w:val="1BF82056"/>
    <w:rsid w:val="1BFF66E7"/>
    <w:rsid w:val="1C8C4922"/>
    <w:rsid w:val="1CB72C5A"/>
    <w:rsid w:val="1CC3431C"/>
    <w:rsid w:val="1D21084B"/>
    <w:rsid w:val="1D9640BA"/>
    <w:rsid w:val="1D985903"/>
    <w:rsid w:val="1D9C38A6"/>
    <w:rsid w:val="1DEE29CF"/>
    <w:rsid w:val="1E0C4691"/>
    <w:rsid w:val="1E827073"/>
    <w:rsid w:val="1E9217EA"/>
    <w:rsid w:val="1F7F3C18"/>
    <w:rsid w:val="1FD34F50"/>
    <w:rsid w:val="1FE14266"/>
    <w:rsid w:val="20761649"/>
    <w:rsid w:val="209E6D1D"/>
    <w:rsid w:val="210558CC"/>
    <w:rsid w:val="21E55110"/>
    <w:rsid w:val="222E04F4"/>
    <w:rsid w:val="225E7B36"/>
    <w:rsid w:val="22EC70CA"/>
    <w:rsid w:val="23560E2B"/>
    <w:rsid w:val="23573394"/>
    <w:rsid w:val="23BA4418"/>
    <w:rsid w:val="247E418D"/>
    <w:rsid w:val="24B714FC"/>
    <w:rsid w:val="25B139F4"/>
    <w:rsid w:val="262F2150"/>
    <w:rsid w:val="26977323"/>
    <w:rsid w:val="26B5016B"/>
    <w:rsid w:val="26B54C13"/>
    <w:rsid w:val="27D82A3E"/>
    <w:rsid w:val="286826BE"/>
    <w:rsid w:val="2879053F"/>
    <w:rsid w:val="2A817F21"/>
    <w:rsid w:val="2B2A6DAA"/>
    <w:rsid w:val="2B674C27"/>
    <w:rsid w:val="2BC33575"/>
    <w:rsid w:val="2DC970C8"/>
    <w:rsid w:val="2E963251"/>
    <w:rsid w:val="2EB56988"/>
    <w:rsid w:val="2EEF256D"/>
    <w:rsid w:val="2EFD264B"/>
    <w:rsid w:val="2F317442"/>
    <w:rsid w:val="2F766C79"/>
    <w:rsid w:val="2F9E747A"/>
    <w:rsid w:val="30323963"/>
    <w:rsid w:val="30455A8A"/>
    <w:rsid w:val="30602C01"/>
    <w:rsid w:val="310C0866"/>
    <w:rsid w:val="312C2FBF"/>
    <w:rsid w:val="316E34E8"/>
    <w:rsid w:val="3178076A"/>
    <w:rsid w:val="31D06AD1"/>
    <w:rsid w:val="31DD01A7"/>
    <w:rsid w:val="321E6E86"/>
    <w:rsid w:val="325E24A8"/>
    <w:rsid w:val="32C92634"/>
    <w:rsid w:val="338D5785"/>
    <w:rsid w:val="344E6050"/>
    <w:rsid w:val="346472D2"/>
    <w:rsid w:val="35825AD9"/>
    <w:rsid w:val="37B77994"/>
    <w:rsid w:val="38124C4B"/>
    <w:rsid w:val="3829699A"/>
    <w:rsid w:val="38950997"/>
    <w:rsid w:val="389D3811"/>
    <w:rsid w:val="38A62855"/>
    <w:rsid w:val="3912505E"/>
    <w:rsid w:val="39B016B6"/>
    <w:rsid w:val="39B75A40"/>
    <w:rsid w:val="3A123D3F"/>
    <w:rsid w:val="3B8231AD"/>
    <w:rsid w:val="3BA75B1D"/>
    <w:rsid w:val="3CA80C9F"/>
    <w:rsid w:val="3CC92F7D"/>
    <w:rsid w:val="3E0B2D2F"/>
    <w:rsid w:val="3E2723C0"/>
    <w:rsid w:val="3E30638C"/>
    <w:rsid w:val="3E61523C"/>
    <w:rsid w:val="3F490F99"/>
    <w:rsid w:val="3FB22057"/>
    <w:rsid w:val="3FE15232"/>
    <w:rsid w:val="40D61D45"/>
    <w:rsid w:val="41066995"/>
    <w:rsid w:val="414B7A5D"/>
    <w:rsid w:val="415918B2"/>
    <w:rsid w:val="41E407E0"/>
    <w:rsid w:val="432E0EFF"/>
    <w:rsid w:val="436A1088"/>
    <w:rsid w:val="43766E28"/>
    <w:rsid w:val="450E7CC0"/>
    <w:rsid w:val="459B095D"/>
    <w:rsid w:val="45D529A1"/>
    <w:rsid w:val="47D56E75"/>
    <w:rsid w:val="490F4A56"/>
    <w:rsid w:val="492747AA"/>
    <w:rsid w:val="49613413"/>
    <w:rsid w:val="49E46D38"/>
    <w:rsid w:val="49E67DCF"/>
    <w:rsid w:val="49F07FC1"/>
    <w:rsid w:val="4AB62D98"/>
    <w:rsid w:val="4B715E50"/>
    <w:rsid w:val="4C466B1F"/>
    <w:rsid w:val="4C8E7C5A"/>
    <w:rsid w:val="4CD35AEE"/>
    <w:rsid w:val="4D185D6B"/>
    <w:rsid w:val="4D556AC5"/>
    <w:rsid w:val="4D96780E"/>
    <w:rsid w:val="4DC67A99"/>
    <w:rsid w:val="4DC76B1D"/>
    <w:rsid w:val="4DF4689D"/>
    <w:rsid w:val="4DF72DE1"/>
    <w:rsid w:val="4E763F2B"/>
    <w:rsid w:val="4EF8726B"/>
    <w:rsid w:val="4F2C1D03"/>
    <w:rsid w:val="4F957C2D"/>
    <w:rsid w:val="50F56DBD"/>
    <w:rsid w:val="51116756"/>
    <w:rsid w:val="511517FB"/>
    <w:rsid w:val="51453847"/>
    <w:rsid w:val="515975C0"/>
    <w:rsid w:val="51A943F7"/>
    <w:rsid w:val="51E17B68"/>
    <w:rsid w:val="523254CC"/>
    <w:rsid w:val="52EF0908"/>
    <w:rsid w:val="53CB26BF"/>
    <w:rsid w:val="53D44975"/>
    <w:rsid w:val="54A17FFE"/>
    <w:rsid w:val="54CE5A1C"/>
    <w:rsid w:val="55033BFF"/>
    <w:rsid w:val="55357559"/>
    <w:rsid w:val="557A13BC"/>
    <w:rsid w:val="56AB5082"/>
    <w:rsid w:val="58C520D6"/>
    <w:rsid w:val="58D2390E"/>
    <w:rsid w:val="58E1554A"/>
    <w:rsid w:val="59220279"/>
    <w:rsid w:val="59595C8D"/>
    <w:rsid w:val="597B1F6E"/>
    <w:rsid w:val="59AD2FA8"/>
    <w:rsid w:val="59DE223B"/>
    <w:rsid w:val="59E805E5"/>
    <w:rsid w:val="5A227EE4"/>
    <w:rsid w:val="5A927259"/>
    <w:rsid w:val="5B283639"/>
    <w:rsid w:val="5B870978"/>
    <w:rsid w:val="5CF21000"/>
    <w:rsid w:val="5CF35B85"/>
    <w:rsid w:val="5D195745"/>
    <w:rsid w:val="5D6F0D72"/>
    <w:rsid w:val="5E1E0685"/>
    <w:rsid w:val="5F6C0EE8"/>
    <w:rsid w:val="5F72676A"/>
    <w:rsid w:val="5FD1771D"/>
    <w:rsid w:val="600E53B7"/>
    <w:rsid w:val="600F02BE"/>
    <w:rsid w:val="603873F3"/>
    <w:rsid w:val="60C11FC7"/>
    <w:rsid w:val="610834A1"/>
    <w:rsid w:val="61203144"/>
    <w:rsid w:val="616F2057"/>
    <w:rsid w:val="617E0867"/>
    <w:rsid w:val="619A62CC"/>
    <w:rsid w:val="61B8214F"/>
    <w:rsid w:val="61E97451"/>
    <w:rsid w:val="621938E9"/>
    <w:rsid w:val="62E26716"/>
    <w:rsid w:val="63105279"/>
    <w:rsid w:val="64557C5B"/>
    <w:rsid w:val="65396DA6"/>
    <w:rsid w:val="6540690B"/>
    <w:rsid w:val="65931FF9"/>
    <w:rsid w:val="66A37AD3"/>
    <w:rsid w:val="670E0653"/>
    <w:rsid w:val="6769411E"/>
    <w:rsid w:val="677B79D7"/>
    <w:rsid w:val="67887B5B"/>
    <w:rsid w:val="67CD38E0"/>
    <w:rsid w:val="67E21C5D"/>
    <w:rsid w:val="67FC78F4"/>
    <w:rsid w:val="6A5755B9"/>
    <w:rsid w:val="6AAC277B"/>
    <w:rsid w:val="6B211C13"/>
    <w:rsid w:val="6B38631B"/>
    <w:rsid w:val="6CA13B44"/>
    <w:rsid w:val="6D024604"/>
    <w:rsid w:val="6D0C615F"/>
    <w:rsid w:val="6D7D0963"/>
    <w:rsid w:val="6DC84A2A"/>
    <w:rsid w:val="6E7A6B71"/>
    <w:rsid w:val="6E9145A1"/>
    <w:rsid w:val="6FBA5924"/>
    <w:rsid w:val="6FDB0424"/>
    <w:rsid w:val="7006365F"/>
    <w:rsid w:val="70091140"/>
    <w:rsid w:val="70133641"/>
    <w:rsid w:val="703C188F"/>
    <w:rsid w:val="71A8420D"/>
    <w:rsid w:val="728E3D59"/>
    <w:rsid w:val="733105FC"/>
    <w:rsid w:val="73D06FA8"/>
    <w:rsid w:val="74036F45"/>
    <w:rsid w:val="74426E1C"/>
    <w:rsid w:val="75605582"/>
    <w:rsid w:val="75677497"/>
    <w:rsid w:val="75A304EC"/>
    <w:rsid w:val="75AC5278"/>
    <w:rsid w:val="760C68CA"/>
    <w:rsid w:val="76270B38"/>
    <w:rsid w:val="778F16FD"/>
    <w:rsid w:val="78752799"/>
    <w:rsid w:val="7A3D7952"/>
    <w:rsid w:val="7B823CC6"/>
    <w:rsid w:val="7B884E1E"/>
    <w:rsid w:val="7C4B740D"/>
    <w:rsid w:val="7C76152A"/>
    <w:rsid w:val="7C83493F"/>
    <w:rsid w:val="7D754CB5"/>
    <w:rsid w:val="7E2B0C9C"/>
    <w:rsid w:val="7F301F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0"/>
    <w:lsdException w:name="toc 9" w:semiHidden="1" w:uiPriority="0"/>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lsdException w:name="Quote" w:uiPriority="29" w:unhideWhenUsed="0" w:qFormat="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
    <w:name w:val="Normal"/>
    <w:qFormat/>
    <w:rsid w:val="00593795"/>
    <w:pPr>
      <w:widowControl w:val="0"/>
      <w:adjustRightInd w:val="0"/>
      <w:spacing w:line="400" w:lineRule="exact"/>
      <w:jc w:val="both"/>
    </w:pPr>
    <w:rPr>
      <w:kern w:val="2"/>
      <w:sz w:val="21"/>
      <w:szCs w:val="21"/>
    </w:rPr>
  </w:style>
  <w:style w:type="paragraph" w:styleId="1">
    <w:name w:val="heading 1"/>
    <w:basedOn w:val="afff"/>
    <w:next w:val="afff"/>
    <w:link w:val="1Char"/>
    <w:qFormat/>
    <w:rsid w:val="00593795"/>
    <w:pPr>
      <w:keepNext/>
      <w:keepLines/>
      <w:spacing w:before="340" w:after="330" w:line="578" w:lineRule="auto"/>
      <w:outlineLvl w:val="0"/>
    </w:pPr>
    <w:rPr>
      <w:b/>
      <w:bCs/>
      <w:kern w:val="44"/>
      <w:sz w:val="44"/>
      <w:szCs w:val="44"/>
    </w:rPr>
  </w:style>
  <w:style w:type="paragraph" w:styleId="22">
    <w:name w:val="heading 2"/>
    <w:basedOn w:val="afff"/>
    <w:next w:val="afff"/>
    <w:link w:val="2Char"/>
    <w:qFormat/>
    <w:rsid w:val="00593795"/>
    <w:pPr>
      <w:keepNext/>
      <w:keepLines/>
      <w:spacing w:before="260" w:after="260" w:line="416" w:lineRule="auto"/>
      <w:outlineLvl w:val="1"/>
    </w:pPr>
    <w:rPr>
      <w:rFonts w:ascii="Arial" w:eastAsia="黑体" w:hAnsi="Arial"/>
      <w:b/>
      <w:bCs/>
      <w:sz w:val="32"/>
      <w:szCs w:val="32"/>
    </w:rPr>
  </w:style>
  <w:style w:type="paragraph" w:styleId="3">
    <w:name w:val="heading 3"/>
    <w:basedOn w:val="afff"/>
    <w:next w:val="afff"/>
    <w:link w:val="3Char"/>
    <w:qFormat/>
    <w:rsid w:val="00593795"/>
    <w:pPr>
      <w:keepNext/>
      <w:keepLines/>
      <w:spacing w:before="260" w:after="260" w:line="416" w:lineRule="auto"/>
      <w:outlineLvl w:val="2"/>
    </w:pPr>
    <w:rPr>
      <w:b/>
      <w:bCs/>
      <w:sz w:val="32"/>
      <w:szCs w:val="32"/>
    </w:rPr>
  </w:style>
  <w:style w:type="paragraph" w:styleId="4">
    <w:name w:val="heading 4"/>
    <w:basedOn w:val="afff"/>
    <w:next w:val="afff"/>
    <w:link w:val="4Char"/>
    <w:qFormat/>
    <w:rsid w:val="00593795"/>
    <w:pPr>
      <w:keepNext/>
      <w:keepLines/>
      <w:spacing w:before="280" w:after="290" w:line="376" w:lineRule="auto"/>
      <w:outlineLvl w:val="3"/>
    </w:pPr>
    <w:rPr>
      <w:rFonts w:ascii="Arial" w:eastAsia="黑体" w:hAnsi="Arial"/>
      <w:b/>
      <w:bCs/>
      <w:sz w:val="28"/>
      <w:szCs w:val="28"/>
    </w:rPr>
  </w:style>
  <w:style w:type="paragraph" w:styleId="5">
    <w:name w:val="heading 5"/>
    <w:basedOn w:val="afff"/>
    <w:next w:val="afff"/>
    <w:link w:val="5Char"/>
    <w:qFormat/>
    <w:rsid w:val="00593795"/>
    <w:pPr>
      <w:keepNext/>
      <w:keepLines/>
      <w:adjustRightInd/>
      <w:spacing w:before="280" w:after="290" w:line="376" w:lineRule="auto"/>
      <w:outlineLvl w:val="4"/>
    </w:pPr>
    <w:rPr>
      <w:b/>
      <w:bCs/>
      <w:sz w:val="28"/>
      <w:szCs w:val="28"/>
    </w:rPr>
  </w:style>
  <w:style w:type="paragraph" w:styleId="6">
    <w:name w:val="heading 6"/>
    <w:basedOn w:val="afff"/>
    <w:next w:val="afff"/>
    <w:link w:val="6Char"/>
    <w:qFormat/>
    <w:rsid w:val="00593795"/>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
    <w:next w:val="afff"/>
    <w:link w:val="7Char"/>
    <w:qFormat/>
    <w:rsid w:val="00593795"/>
    <w:pPr>
      <w:keepNext/>
      <w:keepLines/>
      <w:adjustRightInd/>
      <w:spacing w:before="240" w:after="64" w:line="320" w:lineRule="auto"/>
      <w:outlineLvl w:val="6"/>
    </w:pPr>
    <w:rPr>
      <w:b/>
      <w:bCs/>
      <w:sz w:val="24"/>
      <w:szCs w:val="24"/>
    </w:rPr>
  </w:style>
  <w:style w:type="paragraph" w:styleId="8">
    <w:name w:val="heading 8"/>
    <w:basedOn w:val="afff"/>
    <w:next w:val="afff"/>
    <w:link w:val="8Char"/>
    <w:qFormat/>
    <w:rsid w:val="00593795"/>
    <w:pPr>
      <w:keepNext/>
      <w:keepLines/>
      <w:adjustRightInd/>
      <w:spacing w:before="240" w:after="64" w:line="320" w:lineRule="auto"/>
      <w:outlineLvl w:val="7"/>
    </w:pPr>
    <w:rPr>
      <w:rFonts w:ascii="Arial" w:eastAsia="黑体" w:hAnsi="Arial"/>
      <w:sz w:val="24"/>
      <w:szCs w:val="24"/>
    </w:rPr>
  </w:style>
  <w:style w:type="paragraph" w:styleId="9">
    <w:name w:val="heading 9"/>
    <w:basedOn w:val="afff"/>
    <w:next w:val="afff"/>
    <w:link w:val="9Char"/>
    <w:qFormat/>
    <w:rsid w:val="00593795"/>
    <w:pPr>
      <w:keepNext/>
      <w:keepLines/>
      <w:adjustRightInd/>
      <w:spacing w:before="240" w:after="64" w:line="320" w:lineRule="auto"/>
      <w:outlineLvl w:val="8"/>
    </w:pPr>
    <w:rPr>
      <w:rFonts w:ascii="Arial" w:eastAsia="黑体" w:hAnsi="Arial"/>
    </w:rPr>
  </w:style>
  <w:style w:type="character" w:default="1" w:styleId="afff0">
    <w:name w:val="Default Paragraph Font"/>
    <w:uiPriority w:val="1"/>
    <w:semiHidden/>
    <w:unhideWhenUsed/>
  </w:style>
  <w:style w:type="table" w:default="1" w:styleId="afff1">
    <w:name w:val="Normal Table"/>
    <w:uiPriority w:val="99"/>
    <w:semiHidden/>
    <w:unhideWhenUsed/>
    <w:qFormat/>
    <w:tblPr>
      <w:tblInd w:w="0" w:type="dxa"/>
      <w:tblCellMar>
        <w:top w:w="0" w:type="dxa"/>
        <w:left w:w="108" w:type="dxa"/>
        <w:bottom w:w="0" w:type="dxa"/>
        <w:right w:w="108" w:type="dxa"/>
      </w:tblCellMar>
    </w:tblPr>
  </w:style>
  <w:style w:type="numbering" w:default="1" w:styleId="afff2">
    <w:name w:val="No List"/>
    <w:uiPriority w:val="99"/>
    <w:semiHidden/>
    <w:unhideWhenUsed/>
  </w:style>
  <w:style w:type="paragraph" w:styleId="70">
    <w:name w:val="toc 7"/>
    <w:basedOn w:val="afff"/>
    <w:next w:val="afff"/>
    <w:uiPriority w:val="39"/>
    <w:unhideWhenUsed/>
    <w:qFormat/>
    <w:rsid w:val="00593795"/>
    <w:pPr>
      <w:tabs>
        <w:tab w:val="right" w:leader="dot" w:pos="9344"/>
      </w:tabs>
      <w:spacing w:line="300" w:lineRule="exact"/>
      <w:ind w:left="1259"/>
    </w:pPr>
    <w:rPr>
      <w:rFonts w:ascii="宋体"/>
    </w:rPr>
  </w:style>
  <w:style w:type="paragraph" w:styleId="afff3">
    <w:name w:val="Normal Indent"/>
    <w:basedOn w:val="afff"/>
    <w:qFormat/>
    <w:rsid w:val="00593795"/>
    <w:pPr>
      <w:ind w:firstLine="420"/>
    </w:pPr>
  </w:style>
  <w:style w:type="paragraph" w:styleId="afff4">
    <w:name w:val="annotation text"/>
    <w:basedOn w:val="afff"/>
    <w:link w:val="Char"/>
    <w:uiPriority w:val="99"/>
    <w:unhideWhenUsed/>
    <w:qFormat/>
    <w:rsid w:val="00593795"/>
    <w:pPr>
      <w:jc w:val="left"/>
    </w:pPr>
  </w:style>
  <w:style w:type="paragraph" w:styleId="afff5">
    <w:name w:val="Body Text"/>
    <w:basedOn w:val="afff"/>
    <w:link w:val="Char0"/>
    <w:qFormat/>
    <w:rsid w:val="00593795"/>
    <w:pPr>
      <w:spacing w:after="120"/>
    </w:pPr>
  </w:style>
  <w:style w:type="paragraph" w:styleId="50">
    <w:name w:val="toc 5"/>
    <w:basedOn w:val="afff"/>
    <w:next w:val="afff"/>
    <w:uiPriority w:val="39"/>
    <w:unhideWhenUsed/>
    <w:qFormat/>
    <w:rsid w:val="00593795"/>
    <w:pPr>
      <w:ind w:left="839"/>
    </w:pPr>
    <w:rPr>
      <w:rFonts w:ascii="宋体"/>
    </w:rPr>
  </w:style>
  <w:style w:type="paragraph" w:styleId="30">
    <w:name w:val="toc 3"/>
    <w:basedOn w:val="afff"/>
    <w:next w:val="afff"/>
    <w:uiPriority w:val="39"/>
    <w:unhideWhenUsed/>
    <w:qFormat/>
    <w:rsid w:val="00593795"/>
    <w:pPr>
      <w:spacing w:line="300" w:lineRule="exact"/>
      <w:ind w:left="420"/>
    </w:pPr>
    <w:rPr>
      <w:rFonts w:ascii="宋体"/>
    </w:rPr>
  </w:style>
  <w:style w:type="paragraph" w:styleId="afff6">
    <w:name w:val="Balloon Text"/>
    <w:basedOn w:val="afff"/>
    <w:link w:val="Char1"/>
    <w:uiPriority w:val="99"/>
    <w:semiHidden/>
    <w:unhideWhenUsed/>
    <w:qFormat/>
    <w:rsid w:val="00593795"/>
    <w:rPr>
      <w:sz w:val="18"/>
      <w:szCs w:val="18"/>
    </w:rPr>
  </w:style>
  <w:style w:type="paragraph" w:styleId="afff7">
    <w:name w:val="footer"/>
    <w:basedOn w:val="afff"/>
    <w:link w:val="Char2"/>
    <w:uiPriority w:val="99"/>
    <w:qFormat/>
    <w:rsid w:val="00593795"/>
    <w:pPr>
      <w:tabs>
        <w:tab w:val="center" w:pos="4153"/>
        <w:tab w:val="right" w:pos="8306"/>
      </w:tabs>
      <w:adjustRightInd/>
      <w:snapToGrid w:val="0"/>
      <w:spacing w:line="240" w:lineRule="auto"/>
      <w:jc w:val="right"/>
    </w:pPr>
    <w:rPr>
      <w:rFonts w:ascii="宋体"/>
      <w:sz w:val="18"/>
      <w:szCs w:val="18"/>
    </w:rPr>
  </w:style>
  <w:style w:type="paragraph" w:styleId="afff8">
    <w:name w:val="header"/>
    <w:basedOn w:val="afff"/>
    <w:link w:val="Char3"/>
    <w:uiPriority w:val="99"/>
    <w:qFormat/>
    <w:rsid w:val="00593795"/>
    <w:pPr>
      <w:tabs>
        <w:tab w:val="center" w:pos="4153"/>
        <w:tab w:val="right" w:pos="8306"/>
      </w:tabs>
      <w:adjustRightInd/>
      <w:snapToGrid w:val="0"/>
      <w:jc w:val="center"/>
    </w:pPr>
    <w:rPr>
      <w:sz w:val="18"/>
      <w:szCs w:val="18"/>
    </w:rPr>
  </w:style>
  <w:style w:type="paragraph" w:styleId="10">
    <w:name w:val="toc 1"/>
    <w:basedOn w:val="afff"/>
    <w:next w:val="afff"/>
    <w:uiPriority w:val="39"/>
    <w:unhideWhenUsed/>
    <w:qFormat/>
    <w:rsid w:val="00593795"/>
    <w:rPr>
      <w:rFonts w:ascii="宋体"/>
    </w:rPr>
  </w:style>
  <w:style w:type="paragraph" w:styleId="40">
    <w:name w:val="toc 4"/>
    <w:basedOn w:val="afff"/>
    <w:next w:val="afff"/>
    <w:uiPriority w:val="39"/>
    <w:unhideWhenUsed/>
    <w:qFormat/>
    <w:rsid w:val="00593795"/>
    <w:pPr>
      <w:tabs>
        <w:tab w:val="right" w:leader="dot" w:pos="9344"/>
      </w:tabs>
      <w:spacing w:line="300" w:lineRule="exact"/>
      <w:ind w:left="629"/>
    </w:pPr>
    <w:rPr>
      <w:rFonts w:ascii="宋体"/>
    </w:rPr>
  </w:style>
  <w:style w:type="paragraph" w:styleId="afff9">
    <w:name w:val="footnote text"/>
    <w:basedOn w:val="afff"/>
    <w:next w:val="afff"/>
    <w:link w:val="Char4"/>
    <w:semiHidden/>
    <w:qFormat/>
    <w:rsid w:val="00593795"/>
    <w:pPr>
      <w:adjustRightInd/>
      <w:snapToGrid w:val="0"/>
      <w:spacing w:line="300" w:lineRule="exact"/>
      <w:ind w:leftChars="200" w:left="400" w:hangingChars="200" w:hanging="200"/>
      <w:jc w:val="left"/>
    </w:pPr>
    <w:rPr>
      <w:rFonts w:ascii="宋体"/>
      <w:sz w:val="18"/>
      <w:szCs w:val="18"/>
    </w:rPr>
  </w:style>
  <w:style w:type="paragraph" w:styleId="60">
    <w:name w:val="toc 6"/>
    <w:basedOn w:val="afff"/>
    <w:next w:val="afff"/>
    <w:uiPriority w:val="39"/>
    <w:unhideWhenUsed/>
    <w:qFormat/>
    <w:rsid w:val="00593795"/>
    <w:pPr>
      <w:spacing w:line="300" w:lineRule="exact"/>
      <w:ind w:left="1049"/>
    </w:pPr>
    <w:rPr>
      <w:rFonts w:ascii="宋体"/>
    </w:rPr>
  </w:style>
  <w:style w:type="paragraph" w:styleId="afffa">
    <w:name w:val="table of figures"/>
    <w:basedOn w:val="afff"/>
    <w:next w:val="afff"/>
    <w:semiHidden/>
    <w:qFormat/>
    <w:rsid w:val="00593795"/>
    <w:pPr>
      <w:adjustRightInd/>
      <w:spacing w:line="240" w:lineRule="auto"/>
      <w:jc w:val="left"/>
    </w:pPr>
    <w:rPr>
      <w:szCs w:val="24"/>
    </w:rPr>
  </w:style>
  <w:style w:type="paragraph" w:styleId="23">
    <w:name w:val="toc 2"/>
    <w:basedOn w:val="afff"/>
    <w:next w:val="afff"/>
    <w:uiPriority w:val="39"/>
    <w:unhideWhenUsed/>
    <w:qFormat/>
    <w:rsid w:val="00593795"/>
    <w:pPr>
      <w:tabs>
        <w:tab w:val="right" w:leader="dot" w:pos="9344"/>
      </w:tabs>
      <w:spacing w:line="300" w:lineRule="exact"/>
      <w:ind w:left="210"/>
    </w:pPr>
    <w:rPr>
      <w:rFonts w:ascii="宋体"/>
    </w:rPr>
  </w:style>
  <w:style w:type="paragraph" w:styleId="afffb">
    <w:name w:val="Title"/>
    <w:basedOn w:val="afff"/>
    <w:link w:val="Char5"/>
    <w:qFormat/>
    <w:rsid w:val="00593795"/>
    <w:pPr>
      <w:spacing w:before="240" w:after="60"/>
      <w:jc w:val="center"/>
      <w:outlineLvl w:val="0"/>
    </w:pPr>
    <w:rPr>
      <w:rFonts w:ascii="Arial" w:hAnsi="Arial" w:cs="Arial"/>
      <w:b/>
      <w:bCs/>
      <w:sz w:val="32"/>
      <w:szCs w:val="32"/>
    </w:rPr>
  </w:style>
  <w:style w:type="table" w:styleId="afffc">
    <w:name w:val="Table Grid"/>
    <w:basedOn w:val="afff1"/>
    <w:uiPriority w:val="39"/>
    <w:qFormat/>
    <w:rsid w:val="00593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Strong"/>
    <w:uiPriority w:val="22"/>
    <w:qFormat/>
    <w:rsid w:val="00593795"/>
    <w:rPr>
      <w:b/>
      <w:bCs/>
    </w:rPr>
  </w:style>
  <w:style w:type="character" w:styleId="afffe">
    <w:name w:val="page number"/>
    <w:qFormat/>
    <w:rsid w:val="00593795"/>
    <w:rPr>
      <w:rFonts w:ascii="宋体" w:eastAsia="宋体" w:hAnsi="Times New Roman"/>
      <w:sz w:val="18"/>
    </w:rPr>
  </w:style>
  <w:style w:type="character" w:styleId="affff">
    <w:name w:val="Emphasis"/>
    <w:uiPriority w:val="20"/>
    <w:qFormat/>
    <w:rsid w:val="00593795"/>
    <w:rPr>
      <w:i/>
      <w:iCs/>
    </w:rPr>
  </w:style>
  <w:style w:type="character" w:styleId="affff0">
    <w:name w:val="Hyperlink"/>
    <w:uiPriority w:val="99"/>
    <w:qFormat/>
    <w:rsid w:val="00593795"/>
    <w:rPr>
      <w:rFonts w:ascii="宋体" w:eastAsia="宋体" w:hAnsi="Times New Roman"/>
      <w:color w:val="auto"/>
      <w:spacing w:val="0"/>
      <w:w w:val="100"/>
      <w:position w:val="0"/>
      <w:sz w:val="21"/>
      <w:u w:val="none"/>
      <w:vertAlign w:val="baseline"/>
    </w:rPr>
  </w:style>
  <w:style w:type="character" w:styleId="affff1">
    <w:name w:val="annotation reference"/>
    <w:basedOn w:val="afff0"/>
    <w:uiPriority w:val="99"/>
    <w:unhideWhenUsed/>
    <w:qFormat/>
    <w:rsid w:val="00593795"/>
    <w:rPr>
      <w:sz w:val="21"/>
      <w:szCs w:val="21"/>
    </w:rPr>
  </w:style>
  <w:style w:type="character" w:styleId="affff2">
    <w:name w:val="footnote reference"/>
    <w:semiHidden/>
    <w:qFormat/>
    <w:rsid w:val="00593795"/>
    <w:rPr>
      <w:rFonts w:ascii="宋体" w:eastAsia="宋体" w:hAnsi="宋体" w:cs="Times New Roman"/>
      <w:spacing w:val="0"/>
      <w:sz w:val="18"/>
      <w:vertAlign w:val="superscript"/>
    </w:rPr>
  </w:style>
  <w:style w:type="character" w:customStyle="1" w:styleId="1Char">
    <w:name w:val="标题 1 Char"/>
    <w:link w:val="1"/>
    <w:qFormat/>
    <w:rsid w:val="00593795"/>
    <w:rPr>
      <w:rFonts w:ascii="Times New Roman" w:eastAsia="宋体" w:hAnsi="Times New Roman" w:cs="Times New Roman"/>
      <w:b/>
      <w:bCs/>
      <w:kern w:val="44"/>
      <w:sz w:val="44"/>
      <w:szCs w:val="44"/>
    </w:rPr>
  </w:style>
  <w:style w:type="character" w:customStyle="1" w:styleId="2Char">
    <w:name w:val="标题 2 Char"/>
    <w:link w:val="22"/>
    <w:qFormat/>
    <w:rsid w:val="00593795"/>
    <w:rPr>
      <w:rFonts w:ascii="Arial" w:eastAsia="黑体" w:hAnsi="Arial" w:cs="Times New Roman"/>
      <w:b/>
      <w:bCs/>
      <w:sz w:val="32"/>
      <w:szCs w:val="32"/>
    </w:rPr>
  </w:style>
  <w:style w:type="character" w:customStyle="1" w:styleId="3Char">
    <w:name w:val="标题 3 Char"/>
    <w:link w:val="3"/>
    <w:qFormat/>
    <w:rsid w:val="00593795"/>
    <w:rPr>
      <w:rFonts w:ascii="Times New Roman" w:eastAsia="宋体" w:hAnsi="Times New Roman" w:cs="Times New Roman"/>
      <w:b/>
      <w:bCs/>
      <w:sz w:val="32"/>
      <w:szCs w:val="32"/>
    </w:rPr>
  </w:style>
  <w:style w:type="character" w:customStyle="1" w:styleId="4Char">
    <w:name w:val="标题 4 Char"/>
    <w:link w:val="4"/>
    <w:qFormat/>
    <w:rsid w:val="00593795"/>
    <w:rPr>
      <w:rFonts w:ascii="Arial" w:eastAsia="黑体" w:hAnsi="Arial" w:cs="Times New Roman"/>
      <w:b/>
      <w:bCs/>
      <w:sz w:val="28"/>
      <w:szCs w:val="28"/>
    </w:rPr>
  </w:style>
  <w:style w:type="character" w:customStyle="1" w:styleId="5Char">
    <w:name w:val="标题 5 Char"/>
    <w:link w:val="5"/>
    <w:qFormat/>
    <w:rsid w:val="00593795"/>
    <w:rPr>
      <w:rFonts w:ascii="Times New Roman" w:eastAsia="宋体" w:hAnsi="Times New Roman" w:cs="Times New Roman"/>
      <w:b/>
      <w:bCs/>
      <w:sz w:val="28"/>
      <w:szCs w:val="28"/>
    </w:rPr>
  </w:style>
  <w:style w:type="character" w:customStyle="1" w:styleId="6Char">
    <w:name w:val="标题 6 Char"/>
    <w:link w:val="6"/>
    <w:qFormat/>
    <w:rsid w:val="00593795"/>
    <w:rPr>
      <w:rFonts w:ascii="Arial" w:eastAsia="黑体" w:hAnsi="Arial" w:cs="Times New Roman"/>
      <w:b/>
      <w:bCs/>
      <w:sz w:val="24"/>
      <w:szCs w:val="24"/>
    </w:rPr>
  </w:style>
  <w:style w:type="character" w:customStyle="1" w:styleId="7Char">
    <w:name w:val="标题 7 Char"/>
    <w:link w:val="7"/>
    <w:qFormat/>
    <w:rsid w:val="00593795"/>
    <w:rPr>
      <w:rFonts w:ascii="Times New Roman" w:eastAsia="宋体" w:hAnsi="Times New Roman" w:cs="Times New Roman"/>
      <w:b/>
      <w:bCs/>
      <w:sz w:val="24"/>
      <w:szCs w:val="24"/>
    </w:rPr>
  </w:style>
  <w:style w:type="character" w:customStyle="1" w:styleId="8Char">
    <w:name w:val="标题 8 Char"/>
    <w:link w:val="8"/>
    <w:qFormat/>
    <w:rsid w:val="00593795"/>
    <w:rPr>
      <w:rFonts w:ascii="Arial" w:eastAsia="黑体" w:hAnsi="Arial" w:cs="Times New Roman"/>
      <w:sz w:val="24"/>
      <w:szCs w:val="24"/>
    </w:rPr>
  </w:style>
  <w:style w:type="character" w:customStyle="1" w:styleId="9Char">
    <w:name w:val="标题 9 Char"/>
    <w:link w:val="9"/>
    <w:qFormat/>
    <w:rsid w:val="00593795"/>
    <w:rPr>
      <w:rFonts w:ascii="Arial" w:eastAsia="黑体" w:hAnsi="Arial" w:cs="Times New Roman"/>
      <w:szCs w:val="21"/>
    </w:rPr>
  </w:style>
  <w:style w:type="character" w:customStyle="1" w:styleId="Char3">
    <w:name w:val="页眉 Char"/>
    <w:link w:val="afff8"/>
    <w:uiPriority w:val="99"/>
    <w:qFormat/>
    <w:rsid w:val="00593795"/>
    <w:rPr>
      <w:rFonts w:ascii="Times New Roman" w:eastAsia="宋体" w:hAnsi="Times New Roman" w:cs="Times New Roman"/>
      <w:sz w:val="18"/>
      <w:szCs w:val="18"/>
    </w:rPr>
  </w:style>
  <w:style w:type="character" w:customStyle="1" w:styleId="Char2">
    <w:name w:val="页脚 Char"/>
    <w:link w:val="afff7"/>
    <w:uiPriority w:val="99"/>
    <w:qFormat/>
    <w:rsid w:val="00593795"/>
    <w:rPr>
      <w:rFonts w:ascii="宋体" w:eastAsia="宋体" w:hAnsi="Times New Roman" w:cs="Times New Roman"/>
      <w:sz w:val="18"/>
      <w:szCs w:val="18"/>
    </w:rPr>
  </w:style>
  <w:style w:type="character" w:customStyle="1" w:styleId="Char1">
    <w:name w:val="批注框文本 Char"/>
    <w:link w:val="afff6"/>
    <w:uiPriority w:val="99"/>
    <w:semiHidden/>
    <w:qFormat/>
    <w:rsid w:val="00593795"/>
    <w:rPr>
      <w:sz w:val="18"/>
      <w:szCs w:val="18"/>
    </w:rPr>
  </w:style>
  <w:style w:type="paragraph" w:styleId="affff3">
    <w:name w:val="Quote"/>
    <w:basedOn w:val="afff"/>
    <w:next w:val="afff"/>
    <w:link w:val="Char6"/>
    <w:uiPriority w:val="29"/>
    <w:qFormat/>
    <w:rsid w:val="00593795"/>
    <w:rPr>
      <w:i/>
      <w:iCs/>
      <w:color w:val="000000"/>
    </w:rPr>
  </w:style>
  <w:style w:type="character" w:customStyle="1" w:styleId="Char6">
    <w:name w:val="引用 Char"/>
    <w:link w:val="affff3"/>
    <w:uiPriority w:val="29"/>
    <w:qFormat/>
    <w:rsid w:val="00593795"/>
    <w:rPr>
      <w:i/>
      <w:iCs/>
      <w:color w:val="000000"/>
    </w:rPr>
  </w:style>
  <w:style w:type="character" w:customStyle="1" w:styleId="Char5">
    <w:name w:val="标题 Char"/>
    <w:link w:val="afffb"/>
    <w:qFormat/>
    <w:rsid w:val="00593795"/>
    <w:rPr>
      <w:rFonts w:ascii="Arial" w:eastAsia="宋体" w:hAnsi="Arial" w:cs="Arial"/>
      <w:b/>
      <w:bCs/>
      <w:sz w:val="32"/>
      <w:szCs w:val="32"/>
    </w:rPr>
  </w:style>
  <w:style w:type="paragraph" w:customStyle="1" w:styleId="affff4">
    <w:name w:val="标准标志"/>
    <w:next w:val="afff"/>
    <w:qFormat/>
    <w:rsid w:val="0059379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5">
    <w:name w:val="标准称谓"/>
    <w:next w:val="afff"/>
    <w:qFormat/>
    <w:rsid w:val="0059379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6">
    <w:name w:val="标准文件_页脚偶数页"/>
    <w:qFormat/>
    <w:rsid w:val="00593795"/>
    <w:pPr>
      <w:ind w:left="198"/>
    </w:pPr>
    <w:rPr>
      <w:rFonts w:ascii="宋体" w:hAnsi="Times New Roman"/>
      <w:sz w:val="18"/>
    </w:rPr>
  </w:style>
  <w:style w:type="paragraph" w:customStyle="1" w:styleId="affff7">
    <w:name w:val="标准文件_页脚奇数页"/>
    <w:qFormat/>
    <w:rsid w:val="00593795"/>
    <w:pPr>
      <w:ind w:right="227"/>
      <w:jc w:val="right"/>
    </w:pPr>
    <w:rPr>
      <w:rFonts w:ascii="宋体" w:hAnsi="Times New Roman"/>
      <w:sz w:val="18"/>
    </w:rPr>
  </w:style>
  <w:style w:type="paragraph" w:customStyle="1" w:styleId="affff8">
    <w:name w:val="标准书眉一"/>
    <w:qFormat/>
    <w:rsid w:val="00593795"/>
    <w:pPr>
      <w:jc w:val="both"/>
    </w:pPr>
    <w:rPr>
      <w:rFonts w:ascii="Times New Roman" w:hAnsi="Times New Roman"/>
    </w:rPr>
  </w:style>
  <w:style w:type="paragraph" w:customStyle="1" w:styleId="ICS">
    <w:name w:val="标准文件_ICS"/>
    <w:basedOn w:val="afff"/>
    <w:qFormat/>
    <w:rsid w:val="00593795"/>
    <w:pPr>
      <w:spacing w:line="0" w:lineRule="atLeast"/>
    </w:pPr>
    <w:rPr>
      <w:rFonts w:ascii="黑体" w:eastAsia="黑体" w:hAnsi="宋体"/>
    </w:rPr>
  </w:style>
  <w:style w:type="paragraph" w:customStyle="1" w:styleId="affff9">
    <w:name w:val="标准文件_标准正文"/>
    <w:basedOn w:val="afff"/>
    <w:next w:val="affffa"/>
    <w:qFormat/>
    <w:rsid w:val="00593795"/>
    <w:pPr>
      <w:snapToGrid w:val="0"/>
      <w:ind w:firstLineChars="200" w:firstLine="200"/>
    </w:pPr>
    <w:rPr>
      <w:kern w:val="0"/>
    </w:rPr>
  </w:style>
  <w:style w:type="paragraph" w:customStyle="1" w:styleId="affffa">
    <w:name w:val="标准文件_段"/>
    <w:link w:val="Char7"/>
    <w:qFormat/>
    <w:rsid w:val="00593795"/>
    <w:pPr>
      <w:autoSpaceDE w:val="0"/>
      <w:autoSpaceDN w:val="0"/>
      <w:ind w:firstLineChars="200" w:firstLine="200"/>
      <w:jc w:val="both"/>
    </w:pPr>
    <w:rPr>
      <w:rFonts w:ascii="宋体" w:hAnsi="Times New Roman"/>
      <w:sz w:val="21"/>
    </w:rPr>
  </w:style>
  <w:style w:type="paragraph" w:customStyle="1" w:styleId="affffb">
    <w:name w:val="标准文件_版本"/>
    <w:basedOn w:val="affff9"/>
    <w:qFormat/>
    <w:rsid w:val="00593795"/>
    <w:pPr>
      <w:adjustRightInd/>
      <w:snapToGrid/>
      <w:ind w:firstLineChars="0" w:firstLine="0"/>
    </w:pPr>
    <w:rPr>
      <w:rFonts w:ascii="宋体" w:hAnsi="宋体"/>
      <w:kern w:val="2"/>
    </w:rPr>
  </w:style>
  <w:style w:type="paragraph" w:customStyle="1" w:styleId="affffc">
    <w:name w:val="标准文件_标准部门"/>
    <w:basedOn w:val="afff"/>
    <w:qFormat/>
    <w:rsid w:val="00593795"/>
    <w:pPr>
      <w:jc w:val="center"/>
    </w:pPr>
    <w:rPr>
      <w:rFonts w:ascii="黑体" w:eastAsia="黑体"/>
      <w:kern w:val="0"/>
      <w:sz w:val="44"/>
    </w:rPr>
  </w:style>
  <w:style w:type="paragraph" w:customStyle="1" w:styleId="affffd">
    <w:name w:val="标准文件_标准代替"/>
    <w:basedOn w:val="afff"/>
    <w:next w:val="afff"/>
    <w:qFormat/>
    <w:rsid w:val="00593795"/>
    <w:pPr>
      <w:spacing w:line="310" w:lineRule="exact"/>
      <w:jc w:val="right"/>
    </w:pPr>
    <w:rPr>
      <w:rFonts w:ascii="宋体" w:hAnsi="宋体"/>
      <w:kern w:val="0"/>
    </w:rPr>
  </w:style>
  <w:style w:type="paragraph" w:customStyle="1" w:styleId="affffe">
    <w:name w:val="标准文件_标准名称标题"/>
    <w:basedOn w:val="afff"/>
    <w:next w:val="afff"/>
    <w:qFormat/>
    <w:rsid w:val="00593795"/>
    <w:pPr>
      <w:widowControl/>
      <w:shd w:val="clear" w:color="FFFFFF" w:fill="FFFFFF"/>
      <w:adjustRightInd/>
      <w:spacing w:before="640" w:after="100"/>
      <w:jc w:val="center"/>
    </w:pPr>
    <w:rPr>
      <w:rFonts w:ascii="黑体" w:eastAsia="黑体"/>
      <w:kern w:val="0"/>
      <w:sz w:val="32"/>
    </w:rPr>
  </w:style>
  <w:style w:type="paragraph" w:customStyle="1" w:styleId="afffff">
    <w:name w:val="标准文件_页眉奇数页"/>
    <w:next w:val="afff"/>
    <w:qFormat/>
    <w:rsid w:val="00593795"/>
    <w:pPr>
      <w:tabs>
        <w:tab w:val="center" w:pos="4154"/>
        <w:tab w:val="right" w:pos="8306"/>
      </w:tabs>
      <w:spacing w:after="120"/>
      <w:jc w:val="right"/>
    </w:pPr>
    <w:rPr>
      <w:rFonts w:ascii="黑体" w:eastAsia="黑体" w:hAnsi="宋体"/>
      <w:sz w:val="21"/>
    </w:rPr>
  </w:style>
  <w:style w:type="paragraph" w:customStyle="1" w:styleId="afffff0">
    <w:name w:val="标准文件_页眉偶数页"/>
    <w:basedOn w:val="afffff"/>
    <w:next w:val="afff"/>
    <w:qFormat/>
    <w:rsid w:val="00593795"/>
    <w:pPr>
      <w:jc w:val="left"/>
    </w:pPr>
  </w:style>
  <w:style w:type="paragraph" w:customStyle="1" w:styleId="afffff1">
    <w:name w:val="标准文件_参考文献标题"/>
    <w:basedOn w:val="afff"/>
    <w:next w:val="afff"/>
    <w:qFormat/>
    <w:rsid w:val="00593795"/>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rsid w:val="00593795"/>
    <w:pPr>
      <w:numPr>
        <w:numId w:val="1"/>
      </w:numPr>
    </w:pPr>
    <w:rPr>
      <w:rFonts w:ascii="宋体" w:hAnsi="Times New Roman"/>
    </w:rPr>
  </w:style>
  <w:style w:type="paragraph" w:customStyle="1" w:styleId="afffff2">
    <w:name w:val="标准文件_二级条标题"/>
    <w:next w:val="affffa"/>
    <w:qFormat/>
    <w:rsid w:val="00593795"/>
    <w:pPr>
      <w:widowControl w:val="0"/>
      <w:spacing w:beforeLines="50" w:afterLines="50"/>
      <w:jc w:val="both"/>
      <w:outlineLvl w:val="2"/>
    </w:pPr>
    <w:rPr>
      <w:rFonts w:ascii="黑体" w:eastAsia="黑体" w:hAnsi="Times New Roman"/>
      <w:sz w:val="21"/>
    </w:rPr>
  </w:style>
  <w:style w:type="character" w:customStyle="1" w:styleId="afffff3">
    <w:name w:val="标准文件_发布"/>
    <w:qFormat/>
    <w:rsid w:val="00593795"/>
    <w:rPr>
      <w:rFonts w:ascii="黑体" w:eastAsia="黑体"/>
      <w:spacing w:val="0"/>
      <w:w w:val="100"/>
      <w:position w:val="3"/>
      <w:sz w:val="28"/>
    </w:rPr>
  </w:style>
  <w:style w:type="paragraph" w:customStyle="1" w:styleId="ad">
    <w:name w:val="标准文件_方框数字列项"/>
    <w:basedOn w:val="affffa"/>
    <w:qFormat/>
    <w:rsid w:val="00593795"/>
    <w:pPr>
      <w:numPr>
        <w:numId w:val="2"/>
      </w:numPr>
      <w:ind w:firstLineChars="0" w:firstLine="0"/>
    </w:pPr>
  </w:style>
  <w:style w:type="paragraph" w:customStyle="1" w:styleId="afffff4">
    <w:name w:val="标准文件_封面标准编号"/>
    <w:basedOn w:val="afff"/>
    <w:next w:val="affffd"/>
    <w:qFormat/>
    <w:rsid w:val="00593795"/>
    <w:pPr>
      <w:spacing w:line="310" w:lineRule="exact"/>
      <w:jc w:val="right"/>
    </w:pPr>
    <w:rPr>
      <w:rFonts w:ascii="黑体" w:eastAsia="黑体"/>
      <w:kern w:val="0"/>
      <w:sz w:val="28"/>
    </w:rPr>
  </w:style>
  <w:style w:type="paragraph" w:customStyle="1" w:styleId="afffff5">
    <w:name w:val="标准文件_封面标准分类号"/>
    <w:basedOn w:val="afff"/>
    <w:qFormat/>
    <w:rsid w:val="00593795"/>
    <w:rPr>
      <w:rFonts w:ascii="黑体" w:eastAsia="黑体"/>
      <w:b/>
      <w:kern w:val="0"/>
      <w:sz w:val="28"/>
    </w:rPr>
  </w:style>
  <w:style w:type="paragraph" w:customStyle="1" w:styleId="afffff6">
    <w:name w:val="标准文件_封面标准名称"/>
    <w:basedOn w:val="afff"/>
    <w:qFormat/>
    <w:rsid w:val="00593795"/>
    <w:pPr>
      <w:spacing w:line="240" w:lineRule="auto"/>
      <w:jc w:val="center"/>
    </w:pPr>
    <w:rPr>
      <w:rFonts w:ascii="黑体" w:eastAsia="黑体"/>
      <w:kern w:val="0"/>
      <w:sz w:val="52"/>
    </w:rPr>
  </w:style>
  <w:style w:type="paragraph" w:customStyle="1" w:styleId="afffff7">
    <w:name w:val="标准文件_封面标准英文名称"/>
    <w:basedOn w:val="afff"/>
    <w:qFormat/>
    <w:rsid w:val="00593795"/>
    <w:pPr>
      <w:spacing w:line="240" w:lineRule="auto"/>
      <w:jc w:val="center"/>
    </w:pPr>
    <w:rPr>
      <w:rFonts w:ascii="黑体" w:eastAsia="黑体"/>
      <w:b/>
      <w:sz w:val="28"/>
    </w:rPr>
  </w:style>
  <w:style w:type="paragraph" w:customStyle="1" w:styleId="afffff8">
    <w:name w:val="标准文件_封面发布日期"/>
    <w:basedOn w:val="afff"/>
    <w:qFormat/>
    <w:rsid w:val="00593795"/>
    <w:pPr>
      <w:spacing w:line="310" w:lineRule="exact"/>
    </w:pPr>
    <w:rPr>
      <w:rFonts w:ascii="黑体" w:eastAsia="黑体"/>
      <w:kern w:val="0"/>
      <w:sz w:val="28"/>
    </w:rPr>
  </w:style>
  <w:style w:type="paragraph" w:customStyle="1" w:styleId="afffff9">
    <w:name w:val="标准文件_封面密级"/>
    <w:basedOn w:val="afff"/>
    <w:qFormat/>
    <w:rsid w:val="00593795"/>
    <w:rPr>
      <w:rFonts w:eastAsia="黑体"/>
      <w:sz w:val="32"/>
    </w:rPr>
  </w:style>
  <w:style w:type="paragraph" w:customStyle="1" w:styleId="afffffa">
    <w:name w:val="标准文件_封面实施日期"/>
    <w:basedOn w:val="afff"/>
    <w:qFormat/>
    <w:rsid w:val="00593795"/>
    <w:pPr>
      <w:spacing w:line="310" w:lineRule="exact"/>
      <w:jc w:val="right"/>
    </w:pPr>
    <w:rPr>
      <w:rFonts w:ascii="黑体" w:eastAsia="黑体"/>
      <w:sz w:val="28"/>
    </w:rPr>
  </w:style>
  <w:style w:type="paragraph" w:customStyle="1" w:styleId="afffffb">
    <w:name w:val="标准文件_封面抬头"/>
    <w:basedOn w:val="affffa"/>
    <w:qFormat/>
    <w:rsid w:val="00593795"/>
    <w:pPr>
      <w:adjustRightInd w:val="0"/>
      <w:spacing w:line="800" w:lineRule="exact"/>
      <w:ind w:firstLineChars="0" w:firstLine="0"/>
      <w:jc w:val="distribute"/>
    </w:pPr>
    <w:rPr>
      <w:rFonts w:ascii="黑体" w:eastAsia="黑体"/>
      <w:b/>
      <w:sz w:val="64"/>
    </w:rPr>
  </w:style>
  <w:style w:type="paragraph" w:customStyle="1" w:styleId="aff4">
    <w:name w:val="标准文件_附录标识"/>
    <w:next w:val="affffa"/>
    <w:qFormat/>
    <w:rsid w:val="00593795"/>
    <w:pPr>
      <w:numPr>
        <w:numId w:val="3"/>
      </w:numPr>
      <w:shd w:val="clear" w:color="FFFFFF" w:fill="FFFFFF"/>
      <w:tabs>
        <w:tab w:val="left" w:pos="6406"/>
      </w:tabs>
      <w:spacing w:beforeLines="25" w:afterLines="50"/>
      <w:jc w:val="center"/>
      <w:outlineLvl w:val="0"/>
    </w:pPr>
    <w:rPr>
      <w:rFonts w:ascii="黑体" w:eastAsia="黑体" w:hAnsi="Times New Roman"/>
      <w:sz w:val="21"/>
    </w:rPr>
  </w:style>
  <w:style w:type="paragraph" w:customStyle="1" w:styleId="aff0">
    <w:name w:val="标准文件_附录表标题"/>
    <w:next w:val="affffa"/>
    <w:qFormat/>
    <w:rsid w:val="00593795"/>
    <w:pPr>
      <w:numPr>
        <w:ilvl w:val="1"/>
        <w:numId w:val="4"/>
      </w:numPr>
      <w:adjustRightInd w:val="0"/>
      <w:snapToGrid w:val="0"/>
      <w:spacing w:beforeLines="50" w:afterLines="50"/>
      <w:jc w:val="center"/>
      <w:textAlignment w:val="baseline"/>
    </w:pPr>
    <w:rPr>
      <w:rFonts w:ascii="黑体" w:eastAsia="黑体" w:hAnsi="Times New Roman"/>
      <w:kern w:val="21"/>
      <w:sz w:val="21"/>
    </w:rPr>
  </w:style>
  <w:style w:type="paragraph" w:customStyle="1" w:styleId="aff5">
    <w:name w:val="标准文件_附录一级条标题"/>
    <w:next w:val="affffa"/>
    <w:qFormat/>
    <w:rsid w:val="00593795"/>
    <w:pPr>
      <w:widowControl w:val="0"/>
      <w:numPr>
        <w:ilvl w:val="1"/>
        <w:numId w:val="3"/>
      </w:numPr>
      <w:spacing w:beforeLines="50" w:afterLines="50"/>
      <w:jc w:val="both"/>
      <w:outlineLvl w:val="2"/>
    </w:pPr>
    <w:rPr>
      <w:rFonts w:ascii="黑体" w:eastAsia="黑体" w:hAnsi="Times New Roman"/>
      <w:kern w:val="21"/>
      <w:sz w:val="21"/>
    </w:rPr>
  </w:style>
  <w:style w:type="paragraph" w:customStyle="1" w:styleId="aff6">
    <w:name w:val="标准文件_附录二级条标题"/>
    <w:basedOn w:val="aff5"/>
    <w:next w:val="affffa"/>
    <w:qFormat/>
    <w:rsid w:val="00593795"/>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9"/>
    <w:next w:val="affff9"/>
    <w:qFormat/>
    <w:rsid w:val="00593795"/>
    <w:pPr>
      <w:tabs>
        <w:tab w:val="center" w:pos="4678"/>
        <w:tab w:val="right" w:leader="middleDot" w:pos="9356"/>
      </w:tabs>
      <w:spacing w:line="240" w:lineRule="auto"/>
      <w:ind w:right="-51" w:firstLineChars="0" w:firstLine="0"/>
    </w:pPr>
    <w:rPr>
      <w:rFonts w:ascii="宋体" w:hAnsi="宋体"/>
    </w:rPr>
  </w:style>
  <w:style w:type="paragraph" w:customStyle="1" w:styleId="aff7">
    <w:name w:val="标准文件_附录三级条标题"/>
    <w:next w:val="affffa"/>
    <w:qFormat/>
    <w:rsid w:val="00593795"/>
    <w:pPr>
      <w:widowControl w:val="0"/>
      <w:numPr>
        <w:ilvl w:val="3"/>
        <w:numId w:val="3"/>
      </w:numPr>
      <w:spacing w:beforeLines="50" w:afterLines="50"/>
      <w:jc w:val="both"/>
      <w:outlineLvl w:val="4"/>
    </w:pPr>
    <w:rPr>
      <w:rFonts w:ascii="黑体" w:eastAsia="黑体" w:hAnsi="Times New Roman"/>
      <w:kern w:val="21"/>
      <w:sz w:val="21"/>
    </w:rPr>
  </w:style>
  <w:style w:type="paragraph" w:customStyle="1" w:styleId="aff8">
    <w:name w:val="标准文件_附录四级条标题"/>
    <w:next w:val="affffa"/>
    <w:qFormat/>
    <w:rsid w:val="00593795"/>
    <w:pPr>
      <w:widowControl w:val="0"/>
      <w:numPr>
        <w:ilvl w:val="4"/>
        <w:numId w:val="3"/>
      </w:numPr>
      <w:spacing w:beforeLines="50" w:afterLines="50"/>
      <w:jc w:val="both"/>
      <w:outlineLvl w:val="5"/>
    </w:pPr>
    <w:rPr>
      <w:rFonts w:ascii="黑体" w:eastAsia="黑体" w:hAnsi="Times New Roman"/>
      <w:kern w:val="21"/>
      <w:sz w:val="21"/>
    </w:rPr>
  </w:style>
  <w:style w:type="paragraph" w:customStyle="1" w:styleId="afa">
    <w:name w:val="标准文件_附录图标题"/>
    <w:next w:val="affffa"/>
    <w:qFormat/>
    <w:rsid w:val="00593795"/>
    <w:pPr>
      <w:numPr>
        <w:ilvl w:val="1"/>
        <w:numId w:val="5"/>
      </w:numPr>
      <w:adjustRightInd w:val="0"/>
      <w:snapToGrid w:val="0"/>
      <w:spacing w:beforeLines="50" w:afterLines="50"/>
      <w:ind w:firstLine="420"/>
      <w:jc w:val="center"/>
    </w:pPr>
    <w:rPr>
      <w:rFonts w:ascii="黑体" w:eastAsia="黑体" w:hAnsi="Times New Roman"/>
      <w:sz w:val="21"/>
    </w:rPr>
  </w:style>
  <w:style w:type="paragraph" w:customStyle="1" w:styleId="aff9">
    <w:name w:val="标准文件_附录五级条标题"/>
    <w:next w:val="affffa"/>
    <w:qFormat/>
    <w:rsid w:val="00593795"/>
    <w:pPr>
      <w:widowControl w:val="0"/>
      <w:numPr>
        <w:ilvl w:val="5"/>
        <w:numId w:val="3"/>
      </w:numPr>
      <w:spacing w:beforeLines="50" w:afterLines="50"/>
      <w:jc w:val="both"/>
      <w:outlineLvl w:val="6"/>
    </w:pPr>
    <w:rPr>
      <w:rFonts w:ascii="黑体" w:eastAsia="黑体" w:hAnsi="Times New Roman"/>
      <w:kern w:val="21"/>
      <w:sz w:val="21"/>
    </w:rPr>
  </w:style>
  <w:style w:type="paragraph" w:customStyle="1" w:styleId="af0">
    <w:name w:val="标准文件_附录英文标识"/>
    <w:next w:val="afff5"/>
    <w:qFormat/>
    <w:rsid w:val="00593795"/>
    <w:pPr>
      <w:numPr>
        <w:numId w:val="6"/>
      </w:numPr>
      <w:tabs>
        <w:tab w:val="left" w:pos="6406"/>
      </w:tabs>
      <w:spacing w:before="220" w:after="320"/>
      <w:jc w:val="center"/>
      <w:outlineLvl w:val="0"/>
    </w:pPr>
    <w:rPr>
      <w:rFonts w:ascii="黑体" w:eastAsia="黑体" w:hAnsi="Times New Roman"/>
      <w:sz w:val="21"/>
    </w:rPr>
  </w:style>
  <w:style w:type="character" w:customStyle="1" w:styleId="Char0">
    <w:name w:val="正文文本 Char"/>
    <w:link w:val="afff5"/>
    <w:qFormat/>
    <w:rsid w:val="00593795"/>
    <w:rPr>
      <w:rFonts w:ascii="Times New Roman" w:eastAsia="宋体" w:hAnsi="Times New Roman" w:cs="Times New Roman"/>
      <w:szCs w:val="20"/>
    </w:rPr>
  </w:style>
  <w:style w:type="paragraph" w:customStyle="1" w:styleId="afffffd">
    <w:name w:val="标准文件_附录章标题"/>
    <w:next w:val="affffa"/>
    <w:qFormat/>
    <w:rsid w:val="00593795"/>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e">
    <w:name w:val="标准文件_公式后的破折号"/>
    <w:basedOn w:val="affffa"/>
    <w:next w:val="affffa"/>
    <w:qFormat/>
    <w:rsid w:val="00593795"/>
    <w:pPr>
      <w:ind w:leftChars="200" w:left="488" w:hangingChars="290" w:hanging="289"/>
    </w:pPr>
  </w:style>
  <w:style w:type="paragraph" w:customStyle="1" w:styleId="a6">
    <w:name w:val="标准文件_前言、引言标题"/>
    <w:next w:val="afff"/>
    <w:qFormat/>
    <w:rsid w:val="00593795"/>
    <w:pPr>
      <w:numPr>
        <w:numId w:val="7"/>
      </w:numPr>
      <w:shd w:val="clear" w:color="FFFFFF" w:fill="FFFFFF"/>
      <w:spacing w:afterLines="150"/>
      <w:ind w:left="0" w:firstLine="0"/>
      <w:jc w:val="center"/>
      <w:outlineLvl w:val="0"/>
    </w:pPr>
    <w:rPr>
      <w:rFonts w:ascii="黑体" w:eastAsia="黑体" w:hAnsi="Times New Roman"/>
      <w:sz w:val="32"/>
    </w:rPr>
  </w:style>
  <w:style w:type="paragraph" w:customStyle="1" w:styleId="affffff">
    <w:name w:val="标准文件_目次、标准名称标题"/>
    <w:basedOn w:val="a6"/>
    <w:next w:val="affffa"/>
    <w:qFormat/>
    <w:rsid w:val="00593795"/>
    <w:pPr>
      <w:spacing w:line="460" w:lineRule="exact"/>
    </w:pPr>
  </w:style>
  <w:style w:type="paragraph" w:customStyle="1" w:styleId="affffff0">
    <w:name w:val="标准文件_目录标题"/>
    <w:basedOn w:val="afff"/>
    <w:qFormat/>
    <w:rsid w:val="00593795"/>
    <w:pPr>
      <w:spacing w:afterLines="150" w:line="240" w:lineRule="auto"/>
      <w:jc w:val="center"/>
    </w:pPr>
    <w:rPr>
      <w:rFonts w:ascii="黑体" w:eastAsia="黑体"/>
      <w:sz w:val="32"/>
    </w:rPr>
  </w:style>
  <w:style w:type="paragraph" w:customStyle="1" w:styleId="af1">
    <w:name w:val="标准文件_破折号列项"/>
    <w:qFormat/>
    <w:rsid w:val="00593795"/>
    <w:pPr>
      <w:numPr>
        <w:numId w:val="8"/>
      </w:numPr>
      <w:adjustRightInd w:val="0"/>
      <w:snapToGrid w:val="0"/>
      <w:ind w:left="0" w:firstLineChars="200" w:firstLine="200"/>
    </w:pPr>
    <w:rPr>
      <w:rFonts w:ascii="Times New Roman" w:hAnsi="Times New Roman"/>
      <w:sz w:val="21"/>
    </w:rPr>
  </w:style>
  <w:style w:type="paragraph" w:customStyle="1" w:styleId="afd">
    <w:name w:val="标准文件_破折号列项（二级）"/>
    <w:basedOn w:val="af1"/>
    <w:qFormat/>
    <w:rsid w:val="00593795"/>
    <w:pPr>
      <w:numPr>
        <w:numId w:val="9"/>
      </w:numPr>
      <w:ind w:left="0" w:firstLine="200"/>
    </w:pPr>
  </w:style>
  <w:style w:type="paragraph" w:customStyle="1" w:styleId="affffff1">
    <w:name w:val="标准文件_三级条标题"/>
    <w:basedOn w:val="afffff2"/>
    <w:next w:val="affffa"/>
    <w:qFormat/>
    <w:rsid w:val="00593795"/>
    <w:pPr>
      <w:widowControl/>
      <w:outlineLvl w:val="3"/>
    </w:pPr>
  </w:style>
  <w:style w:type="character" w:customStyle="1" w:styleId="11">
    <w:name w:val="不明显参考1"/>
    <w:uiPriority w:val="31"/>
    <w:qFormat/>
    <w:rsid w:val="00593795"/>
    <w:rPr>
      <w:smallCaps/>
      <w:color w:val="C0504D"/>
      <w:u w:val="single"/>
    </w:rPr>
  </w:style>
  <w:style w:type="paragraph" w:customStyle="1" w:styleId="affffff2">
    <w:name w:val="标准文件_示例后续"/>
    <w:basedOn w:val="afff"/>
    <w:qFormat/>
    <w:rsid w:val="00593795"/>
    <w:pPr>
      <w:adjustRightInd/>
      <w:spacing w:line="240" w:lineRule="auto"/>
      <w:ind w:firstLineChars="200" w:firstLine="200"/>
    </w:pPr>
    <w:rPr>
      <w:sz w:val="18"/>
      <w:szCs w:val="24"/>
    </w:rPr>
  </w:style>
  <w:style w:type="paragraph" w:customStyle="1" w:styleId="affa">
    <w:name w:val="标准文件_数字编号列项"/>
    <w:qFormat/>
    <w:rsid w:val="00593795"/>
    <w:pPr>
      <w:numPr>
        <w:numId w:val="10"/>
      </w:numPr>
      <w:jc w:val="both"/>
    </w:pPr>
    <w:rPr>
      <w:rFonts w:ascii="宋体" w:hAnsi="宋体"/>
      <w:sz w:val="21"/>
    </w:rPr>
  </w:style>
  <w:style w:type="paragraph" w:customStyle="1" w:styleId="affffff3">
    <w:name w:val="标准文件_四级条标题"/>
    <w:next w:val="affffa"/>
    <w:qFormat/>
    <w:rsid w:val="00593795"/>
    <w:pPr>
      <w:widowControl w:val="0"/>
      <w:spacing w:beforeLines="50" w:afterLines="50"/>
      <w:jc w:val="both"/>
      <w:outlineLvl w:val="4"/>
    </w:pPr>
    <w:rPr>
      <w:rFonts w:ascii="黑体" w:eastAsia="黑体" w:hAnsi="Times New Roman"/>
      <w:sz w:val="21"/>
    </w:rPr>
  </w:style>
  <w:style w:type="character" w:customStyle="1" w:styleId="Char4">
    <w:name w:val="脚注文本 Char"/>
    <w:link w:val="afff9"/>
    <w:semiHidden/>
    <w:qFormat/>
    <w:rsid w:val="00593795"/>
    <w:rPr>
      <w:rFonts w:ascii="宋体" w:eastAsia="宋体" w:hAnsi="Times New Roman" w:cs="Times New Roman"/>
      <w:sz w:val="18"/>
      <w:szCs w:val="18"/>
    </w:rPr>
  </w:style>
  <w:style w:type="paragraph" w:customStyle="1" w:styleId="affffff4">
    <w:name w:val="标准文件_条文脚注"/>
    <w:basedOn w:val="afff9"/>
    <w:qFormat/>
    <w:rsid w:val="00593795"/>
    <w:pPr>
      <w:adjustRightInd w:val="0"/>
      <w:spacing w:line="240" w:lineRule="auto"/>
      <w:ind w:leftChars="0" w:left="0" w:firstLineChars="200" w:firstLine="200"/>
      <w:jc w:val="both"/>
    </w:pPr>
    <w:rPr>
      <w:rFonts w:hAnsi="宋体"/>
    </w:rPr>
  </w:style>
  <w:style w:type="paragraph" w:customStyle="1" w:styleId="af5">
    <w:name w:val="标准文件_图表脚注"/>
    <w:basedOn w:val="afff"/>
    <w:next w:val="affffa"/>
    <w:qFormat/>
    <w:rsid w:val="00593795"/>
    <w:pPr>
      <w:numPr>
        <w:numId w:val="11"/>
      </w:numPr>
      <w:spacing w:line="240" w:lineRule="auto"/>
      <w:jc w:val="left"/>
    </w:pPr>
    <w:rPr>
      <w:rFonts w:ascii="宋体" w:hAnsi="宋体"/>
      <w:sz w:val="18"/>
    </w:rPr>
  </w:style>
  <w:style w:type="character" w:customStyle="1" w:styleId="affffff5">
    <w:name w:val="标准文件_图表脚注内容"/>
    <w:qFormat/>
    <w:rsid w:val="00593795"/>
    <w:rPr>
      <w:rFonts w:ascii="宋体" w:eastAsia="宋体" w:hAnsi="宋体" w:cs="Times New Roman"/>
      <w:spacing w:val="0"/>
      <w:sz w:val="18"/>
      <w:vertAlign w:val="superscript"/>
    </w:rPr>
  </w:style>
  <w:style w:type="paragraph" w:customStyle="1" w:styleId="affffff6">
    <w:name w:val="标准文件_五级条标题"/>
    <w:next w:val="affffa"/>
    <w:qFormat/>
    <w:rsid w:val="00593795"/>
    <w:pPr>
      <w:widowControl w:val="0"/>
      <w:spacing w:beforeLines="50" w:afterLines="50"/>
      <w:jc w:val="both"/>
      <w:outlineLvl w:val="5"/>
    </w:pPr>
    <w:rPr>
      <w:rFonts w:ascii="黑体" w:eastAsia="黑体" w:hAnsi="Times New Roman"/>
      <w:sz w:val="21"/>
    </w:rPr>
  </w:style>
  <w:style w:type="paragraph" w:customStyle="1" w:styleId="affffff7">
    <w:name w:val="标准文件_章标题"/>
    <w:next w:val="affffa"/>
    <w:qFormat/>
    <w:rsid w:val="00593795"/>
    <w:pPr>
      <w:spacing w:beforeLines="100" w:afterLines="100"/>
      <w:jc w:val="both"/>
      <w:outlineLvl w:val="0"/>
    </w:pPr>
    <w:rPr>
      <w:rFonts w:ascii="黑体" w:eastAsia="黑体" w:hAnsi="Times New Roman"/>
      <w:sz w:val="21"/>
    </w:rPr>
  </w:style>
  <w:style w:type="paragraph" w:customStyle="1" w:styleId="affffff8">
    <w:name w:val="标准文件_一级条标题"/>
    <w:basedOn w:val="affffff7"/>
    <w:next w:val="affffa"/>
    <w:qFormat/>
    <w:rsid w:val="00593795"/>
    <w:pPr>
      <w:spacing w:beforeLines="50" w:afterLines="50"/>
      <w:outlineLvl w:val="1"/>
    </w:pPr>
  </w:style>
  <w:style w:type="paragraph" w:customStyle="1" w:styleId="affffff9">
    <w:name w:val="标准文件_一致程度"/>
    <w:basedOn w:val="afff"/>
    <w:qFormat/>
    <w:rsid w:val="00593795"/>
    <w:pPr>
      <w:spacing w:line="440" w:lineRule="exact"/>
      <w:jc w:val="center"/>
    </w:pPr>
    <w:rPr>
      <w:sz w:val="28"/>
    </w:rPr>
  </w:style>
  <w:style w:type="paragraph" w:customStyle="1" w:styleId="affffffa">
    <w:name w:val="标准文件_引言标题"/>
    <w:next w:val="afff"/>
    <w:qFormat/>
    <w:rsid w:val="00593795"/>
    <w:pPr>
      <w:shd w:val="clear" w:color="FFFFFF" w:fill="FFFFFF"/>
      <w:spacing w:before="540" w:after="600"/>
      <w:jc w:val="center"/>
      <w:outlineLvl w:val="0"/>
    </w:pPr>
    <w:rPr>
      <w:rFonts w:ascii="黑体" w:eastAsia="黑体" w:hAnsi="Times New Roman"/>
      <w:sz w:val="32"/>
    </w:rPr>
  </w:style>
  <w:style w:type="paragraph" w:customStyle="1" w:styleId="affffffb">
    <w:name w:val="标准文件_英文图表脚注"/>
    <w:basedOn w:val="affff9"/>
    <w:qFormat/>
    <w:rsid w:val="00593795"/>
    <w:pPr>
      <w:widowControl/>
      <w:adjustRightInd/>
      <w:snapToGrid/>
      <w:spacing w:line="240" w:lineRule="auto"/>
      <w:ind w:left="79" w:hangingChars="80" w:hanging="79"/>
    </w:pPr>
    <w:rPr>
      <w:rFonts w:ascii="宋体" w:hAnsi="宋体"/>
    </w:rPr>
  </w:style>
  <w:style w:type="paragraph" w:customStyle="1" w:styleId="af7">
    <w:name w:val="标准文件_数字编号列项（二级）"/>
    <w:qFormat/>
    <w:rsid w:val="00593795"/>
    <w:pPr>
      <w:numPr>
        <w:ilvl w:val="1"/>
        <w:numId w:val="12"/>
      </w:numPr>
      <w:jc w:val="both"/>
    </w:pPr>
    <w:rPr>
      <w:rFonts w:ascii="宋体" w:hAnsi="Times New Roman"/>
      <w:sz w:val="21"/>
    </w:rPr>
  </w:style>
  <w:style w:type="paragraph" w:customStyle="1" w:styleId="af">
    <w:name w:val="标准文件_英文注："/>
    <w:basedOn w:val="afff"/>
    <w:next w:val="affffa"/>
    <w:qFormat/>
    <w:rsid w:val="00593795"/>
    <w:pPr>
      <w:numPr>
        <w:numId w:val="13"/>
      </w:numPr>
      <w:tabs>
        <w:tab w:val="left" w:pos="420"/>
      </w:tabs>
      <w:autoSpaceDE w:val="0"/>
      <w:autoSpaceDN w:val="0"/>
      <w:spacing w:line="240" w:lineRule="auto"/>
    </w:pPr>
    <w:rPr>
      <w:rFonts w:ascii="宋体" w:hAnsi="宋体"/>
      <w:kern w:val="0"/>
      <w:sz w:val="18"/>
      <w:szCs w:val="20"/>
    </w:rPr>
  </w:style>
  <w:style w:type="paragraph" w:customStyle="1" w:styleId="aff1">
    <w:name w:val="标准文件_英文注×："/>
    <w:basedOn w:val="afff"/>
    <w:qFormat/>
    <w:rsid w:val="00593795"/>
    <w:pPr>
      <w:numPr>
        <w:numId w:val="14"/>
      </w:numPr>
      <w:tabs>
        <w:tab w:val="left" w:pos="210"/>
      </w:tabs>
      <w:autoSpaceDE w:val="0"/>
      <w:autoSpaceDN w:val="0"/>
      <w:spacing w:line="240" w:lineRule="auto"/>
    </w:pPr>
    <w:rPr>
      <w:rFonts w:ascii="宋体" w:hAnsi="宋体"/>
      <w:kern w:val="0"/>
      <w:szCs w:val="20"/>
    </w:rPr>
  </w:style>
  <w:style w:type="paragraph" w:customStyle="1" w:styleId="aff3">
    <w:name w:val="标准文件_正文表标题"/>
    <w:next w:val="affffa"/>
    <w:qFormat/>
    <w:rsid w:val="00593795"/>
    <w:pPr>
      <w:numPr>
        <w:numId w:val="15"/>
      </w:numPr>
      <w:tabs>
        <w:tab w:val="left" w:pos="0"/>
      </w:tabs>
      <w:spacing w:beforeLines="50" w:afterLines="50"/>
      <w:jc w:val="center"/>
    </w:pPr>
    <w:rPr>
      <w:rFonts w:ascii="黑体" w:eastAsia="黑体" w:hAnsi="Times New Roman"/>
      <w:sz w:val="21"/>
    </w:rPr>
  </w:style>
  <w:style w:type="paragraph" w:customStyle="1" w:styleId="affffffc">
    <w:name w:val="标准文件_正文公式"/>
    <w:basedOn w:val="afff"/>
    <w:next w:val="affff9"/>
    <w:qFormat/>
    <w:rsid w:val="00593795"/>
    <w:pPr>
      <w:tabs>
        <w:tab w:val="center" w:pos="4678"/>
        <w:tab w:val="right" w:leader="middleDot" w:pos="9356"/>
      </w:tabs>
      <w:spacing w:line="240" w:lineRule="auto"/>
    </w:pPr>
    <w:rPr>
      <w:rFonts w:ascii="宋体" w:hAnsi="宋体"/>
    </w:rPr>
  </w:style>
  <w:style w:type="paragraph" w:customStyle="1" w:styleId="afe">
    <w:name w:val="标准文件_正文图标题"/>
    <w:next w:val="affffa"/>
    <w:qFormat/>
    <w:rsid w:val="00593795"/>
    <w:pPr>
      <w:numPr>
        <w:numId w:val="16"/>
      </w:numPr>
      <w:spacing w:beforeLines="50" w:afterLines="50"/>
      <w:jc w:val="center"/>
    </w:pPr>
    <w:rPr>
      <w:rFonts w:ascii="黑体" w:eastAsia="黑体" w:hAnsi="Times New Roman"/>
      <w:sz w:val="21"/>
    </w:rPr>
  </w:style>
  <w:style w:type="paragraph" w:customStyle="1" w:styleId="affd">
    <w:name w:val="标准文件_正文英文表标题"/>
    <w:next w:val="affffa"/>
    <w:qFormat/>
    <w:rsid w:val="00593795"/>
    <w:pPr>
      <w:numPr>
        <w:numId w:val="17"/>
      </w:numPr>
      <w:jc w:val="center"/>
    </w:pPr>
    <w:rPr>
      <w:rFonts w:ascii="黑体" w:eastAsia="黑体" w:hAnsi="Times New Roman"/>
      <w:sz w:val="21"/>
    </w:rPr>
  </w:style>
  <w:style w:type="paragraph" w:customStyle="1" w:styleId="afc">
    <w:name w:val="标准文件_正文英文图标题"/>
    <w:next w:val="affffa"/>
    <w:qFormat/>
    <w:rsid w:val="00593795"/>
    <w:pPr>
      <w:numPr>
        <w:numId w:val="18"/>
      </w:numPr>
      <w:jc w:val="center"/>
    </w:pPr>
    <w:rPr>
      <w:rFonts w:ascii="黑体" w:eastAsia="黑体" w:hAnsi="Times New Roman"/>
      <w:sz w:val="21"/>
    </w:rPr>
  </w:style>
  <w:style w:type="paragraph" w:customStyle="1" w:styleId="af8">
    <w:name w:val="标准文件_编号列项（三级）"/>
    <w:qFormat/>
    <w:rsid w:val="00593795"/>
    <w:pPr>
      <w:numPr>
        <w:ilvl w:val="2"/>
        <w:numId w:val="12"/>
      </w:numPr>
    </w:pPr>
    <w:rPr>
      <w:rFonts w:ascii="宋体" w:hAnsi="Times New Roman"/>
      <w:sz w:val="21"/>
    </w:rPr>
  </w:style>
  <w:style w:type="paragraph" w:customStyle="1" w:styleId="a1">
    <w:name w:val="二级无标题条"/>
    <w:basedOn w:val="afff"/>
    <w:qFormat/>
    <w:rsid w:val="00593795"/>
    <w:pPr>
      <w:numPr>
        <w:ilvl w:val="3"/>
        <w:numId w:val="19"/>
      </w:numPr>
      <w:adjustRightInd/>
      <w:spacing w:line="240" w:lineRule="auto"/>
    </w:pPr>
    <w:rPr>
      <w:rFonts w:ascii="宋体" w:hAnsi="宋体"/>
      <w:szCs w:val="24"/>
    </w:rPr>
  </w:style>
  <w:style w:type="paragraph" w:customStyle="1" w:styleId="affffffd">
    <w:name w:val="发布部门"/>
    <w:next w:val="affffa"/>
    <w:qFormat/>
    <w:rsid w:val="00593795"/>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e">
    <w:name w:val="发布日期"/>
    <w:qFormat/>
    <w:rsid w:val="00593795"/>
    <w:pPr>
      <w:framePr w:w="4000" w:h="473" w:hRule="exact" w:hSpace="180" w:vSpace="180" w:wrap="around" w:hAnchor="margin" w:y="13511" w:anchorLock="1"/>
    </w:pPr>
    <w:rPr>
      <w:rFonts w:ascii="Times New Roman" w:eastAsia="黑体" w:hAnsi="Times New Roman"/>
      <w:sz w:val="28"/>
    </w:rPr>
  </w:style>
  <w:style w:type="paragraph" w:customStyle="1" w:styleId="afffffff">
    <w:name w:val="封面标准代替信息"/>
    <w:basedOn w:val="afff"/>
    <w:qFormat/>
    <w:rsid w:val="00593795"/>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0">
    <w:name w:val="封面标准名称"/>
    <w:qFormat/>
    <w:rsid w:val="00593795"/>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1">
    <w:name w:val="封面标准文稿编辑信息"/>
    <w:qFormat/>
    <w:rsid w:val="00593795"/>
    <w:pPr>
      <w:spacing w:before="180" w:line="180" w:lineRule="exact"/>
      <w:jc w:val="center"/>
    </w:pPr>
    <w:rPr>
      <w:rFonts w:ascii="宋体" w:hAnsi="Times New Roman"/>
      <w:sz w:val="21"/>
    </w:rPr>
  </w:style>
  <w:style w:type="paragraph" w:customStyle="1" w:styleId="afffffff2">
    <w:name w:val="封面标准文稿类别"/>
    <w:qFormat/>
    <w:rsid w:val="00593795"/>
    <w:pPr>
      <w:spacing w:before="440" w:line="400" w:lineRule="exact"/>
      <w:jc w:val="center"/>
    </w:pPr>
    <w:rPr>
      <w:rFonts w:ascii="宋体" w:hAnsi="Times New Roman"/>
      <w:sz w:val="24"/>
    </w:rPr>
  </w:style>
  <w:style w:type="paragraph" w:customStyle="1" w:styleId="afffffff3">
    <w:name w:val="封面标准英文名称"/>
    <w:qFormat/>
    <w:rsid w:val="00593795"/>
    <w:pPr>
      <w:widowControl w:val="0"/>
      <w:spacing w:line="360" w:lineRule="exact"/>
      <w:jc w:val="center"/>
    </w:pPr>
    <w:rPr>
      <w:rFonts w:ascii="Times New Roman" w:hAnsi="Times New Roman"/>
      <w:sz w:val="28"/>
    </w:rPr>
  </w:style>
  <w:style w:type="paragraph" w:customStyle="1" w:styleId="afffffff4">
    <w:name w:val="封面一致性程度标识"/>
    <w:qFormat/>
    <w:rsid w:val="00593795"/>
    <w:pPr>
      <w:spacing w:before="440" w:line="440" w:lineRule="exact"/>
      <w:jc w:val="center"/>
    </w:pPr>
    <w:rPr>
      <w:rFonts w:ascii="Times New Roman" w:hAnsi="Times New Roman"/>
      <w:sz w:val="28"/>
    </w:rPr>
  </w:style>
  <w:style w:type="paragraph" w:customStyle="1" w:styleId="afffffff5">
    <w:name w:val="封面正文"/>
    <w:qFormat/>
    <w:rsid w:val="00593795"/>
    <w:pPr>
      <w:jc w:val="both"/>
    </w:pPr>
    <w:rPr>
      <w:rFonts w:ascii="Times New Roman" w:hAnsi="Times New Roman"/>
    </w:rPr>
  </w:style>
  <w:style w:type="paragraph" w:customStyle="1" w:styleId="afffffff6">
    <w:name w:val="附录二级无标题条"/>
    <w:basedOn w:val="afff"/>
    <w:next w:val="affffa"/>
    <w:qFormat/>
    <w:rsid w:val="0059379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7">
    <w:name w:val="附录三级无标题条"/>
    <w:basedOn w:val="afffffff6"/>
    <w:next w:val="affffa"/>
    <w:qFormat/>
    <w:rsid w:val="00593795"/>
    <w:pPr>
      <w:outlineLvl w:val="4"/>
    </w:pPr>
  </w:style>
  <w:style w:type="paragraph" w:customStyle="1" w:styleId="afffffff8">
    <w:name w:val="附录四级无标题条"/>
    <w:basedOn w:val="afffffff7"/>
    <w:next w:val="affffa"/>
    <w:qFormat/>
    <w:rsid w:val="00593795"/>
    <w:pPr>
      <w:outlineLvl w:val="5"/>
    </w:pPr>
  </w:style>
  <w:style w:type="paragraph" w:customStyle="1" w:styleId="afffffff9">
    <w:name w:val="附录图"/>
    <w:next w:val="affffa"/>
    <w:qFormat/>
    <w:rsid w:val="00593795"/>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3">
    <w:name w:val="标准文件_一级项"/>
    <w:qFormat/>
    <w:rsid w:val="00593795"/>
    <w:pPr>
      <w:numPr>
        <w:numId w:val="20"/>
      </w:numPr>
    </w:pPr>
    <w:rPr>
      <w:rFonts w:ascii="宋体" w:hAnsi="Times New Roman"/>
      <w:sz w:val="21"/>
    </w:rPr>
  </w:style>
  <w:style w:type="paragraph" w:customStyle="1" w:styleId="afffffffa">
    <w:name w:val="附录五级无标题条"/>
    <w:basedOn w:val="afffffff8"/>
    <w:next w:val="affffa"/>
    <w:qFormat/>
    <w:rsid w:val="00593795"/>
    <w:pPr>
      <w:outlineLvl w:val="6"/>
    </w:pPr>
  </w:style>
  <w:style w:type="paragraph" w:customStyle="1" w:styleId="afffffffb">
    <w:name w:val="附录性质"/>
    <w:basedOn w:val="afff"/>
    <w:qFormat/>
    <w:rsid w:val="00593795"/>
    <w:pPr>
      <w:widowControl/>
      <w:adjustRightInd/>
      <w:jc w:val="center"/>
    </w:pPr>
    <w:rPr>
      <w:rFonts w:ascii="黑体" w:eastAsia="黑体"/>
    </w:rPr>
  </w:style>
  <w:style w:type="paragraph" w:customStyle="1" w:styleId="afffffffc">
    <w:name w:val="附录一级无标题条"/>
    <w:basedOn w:val="afffffd"/>
    <w:next w:val="affffa"/>
    <w:qFormat/>
    <w:rsid w:val="00593795"/>
    <w:pPr>
      <w:autoSpaceDN w:val="0"/>
      <w:outlineLvl w:val="2"/>
    </w:pPr>
    <w:rPr>
      <w:rFonts w:ascii="宋体" w:eastAsia="宋体" w:hAnsi="宋体"/>
    </w:rPr>
  </w:style>
  <w:style w:type="character" w:customStyle="1" w:styleId="afffffffd">
    <w:name w:val="个人答复风格"/>
    <w:qFormat/>
    <w:rsid w:val="00593795"/>
    <w:rPr>
      <w:rFonts w:ascii="Arial" w:eastAsia="宋体" w:hAnsi="Arial" w:cs="Arial"/>
      <w:color w:val="auto"/>
      <w:spacing w:val="0"/>
      <w:sz w:val="20"/>
    </w:rPr>
  </w:style>
  <w:style w:type="character" w:customStyle="1" w:styleId="afffffffe">
    <w:name w:val="个人撰写风格"/>
    <w:qFormat/>
    <w:rsid w:val="00593795"/>
    <w:rPr>
      <w:rFonts w:ascii="Arial" w:eastAsia="宋体" w:hAnsi="Arial" w:cs="Arial"/>
      <w:color w:val="auto"/>
      <w:spacing w:val="0"/>
      <w:sz w:val="20"/>
    </w:rPr>
  </w:style>
  <w:style w:type="paragraph" w:customStyle="1" w:styleId="affffffff">
    <w:name w:val="脚注后续"/>
    <w:qFormat/>
    <w:rsid w:val="00593795"/>
    <w:pPr>
      <w:ind w:leftChars="350" w:left="350"/>
      <w:jc w:val="both"/>
    </w:pPr>
    <w:rPr>
      <w:rFonts w:ascii="宋体" w:hAnsi="Times New Roman"/>
      <w:sz w:val="18"/>
    </w:rPr>
  </w:style>
  <w:style w:type="paragraph" w:customStyle="1" w:styleId="affe">
    <w:name w:val="列项——"/>
    <w:qFormat/>
    <w:rsid w:val="00593795"/>
    <w:pPr>
      <w:widowControl w:val="0"/>
      <w:numPr>
        <w:numId w:val="21"/>
      </w:numPr>
      <w:jc w:val="both"/>
    </w:pPr>
    <w:rPr>
      <w:rFonts w:ascii="宋体" w:hAnsi="宋体"/>
      <w:sz w:val="21"/>
    </w:rPr>
  </w:style>
  <w:style w:type="paragraph" w:customStyle="1" w:styleId="affffffff0">
    <w:name w:val="列项·"/>
    <w:basedOn w:val="affffa"/>
    <w:qFormat/>
    <w:rsid w:val="00593795"/>
    <w:pPr>
      <w:tabs>
        <w:tab w:val="left" w:pos="840"/>
      </w:tabs>
    </w:pPr>
  </w:style>
  <w:style w:type="paragraph" w:customStyle="1" w:styleId="affffffff1">
    <w:name w:val="目次、索引正文"/>
    <w:qFormat/>
    <w:rsid w:val="00593795"/>
    <w:pPr>
      <w:spacing w:line="320" w:lineRule="exact"/>
      <w:jc w:val="both"/>
    </w:pPr>
    <w:rPr>
      <w:rFonts w:ascii="宋体" w:hAnsi="Times New Roman"/>
      <w:sz w:val="21"/>
    </w:rPr>
  </w:style>
  <w:style w:type="paragraph" w:customStyle="1" w:styleId="210">
    <w:name w:val="目录 21"/>
    <w:basedOn w:val="afff"/>
    <w:next w:val="afff"/>
    <w:semiHidden/>
    <w:qFormat/>
    <w:rsid w:val="00593795"/>
    <w:pPr>
      <w:adjustRightInd/>
      <w:spacing w:line="240" w:lineRule="auto"/>
      <w:jc w:val="left"/>
    </w:pPr>
    <w:rPr>
      <w:bCs/>
      <w:iCs/>
    </w:rPr>
  </w:style>
  <w:style w:type="paragraph" w:customStyle="1" w:styleId="31">
    <w:name w:val="目录 31"/>
    <w:basedOn w:val="afff"/>
    <w:next w:val="afff"/>
    <w:semiHidden/>
    <w:qFormat/>
    <w:rsid w:val="00593795"/>
    <w:pPr>
      <w:spacing w:line="240" w:lineRule="auto"/>
    </w:pPr>
    <w:rPr>
      <w:rFonts w:ascii="宋体" w:hAnsi="宋体"/>
      <w:iCs/>
    </w:rPr>
  </w:style>
  <w:style w:type="paragraph" w:customStyle="1" w:styleId="41">
    <w:name w:val="目录 41"/>
    <w:basedOn w:val="afff"/>
    <w:next w:val="afff"/>
    <w:semiHidden/>
    <w:qFormat/>
    <w:rsid w:val="00593795"/>
    <w:pPr>
      <w:adjustRightInd/>
      <w:spacing w:line="240" w:lineRule="auto"/>
      <w:jc w:val="left"/>
    </w:pPr>
  </w:style>
  <w:style w:type="paragraph" w:customStyle="1" w:styleId="51">
    <w:name w:val="目录 51"/>
    <w:basedOn w:val="afff"/>
    <w:next w:val="afff"/>
    <w:semiHidden/>
    <w:qFormat/>
    <w:rsid w:val="00593795"/>
    <w:pPr>
      <w:spacing w:line="240" w:lineRule="auto"/>
    </w:pPr>
    <w:rPr>
      <w:rFonts w:ascii="宋体" w:hAnsi="宋体"/>
    </w:rPr>
  </w:style>
  <w:style w:type="paragraph" w:customStyle="1" w:styleId="61">
    <w:name w:val="目录 61"/>
    <w:basedOn w:val="afff"/>
    <w:next w:val="afff"/>
    <w:semiHidden/>
    <w:qFormat/>
    <w:rsid w:val="00593795"/>
    <w:pPr>
      <w:adjustRightInd/>
      <w:spacing w:line="240" w:lineRule="auto"/>
      <w:jc w:val="left"/>
    </w:pPr>
  </w:style>
  <w:style w:type="paragraph" w:customStyle="1" w:styleId="71">
    <w:name w:val="目录 71"/>
    <w:basedOn w:val="61"/>
    <w:semiHidden/>
    <w:qFormat/>
    <w:rsid w:val="00593795"/>
    <w:pPr>
      <w:ind w:left="1260"/>
    </w:pPr>
  </w:style>
  <w:style w:type="paragraph" w:customStyle="1" w:styleId="81">
    <w:name w:val="目录 81"/>
    <w:basedOn w:val="71"/>
    <w:semiHidden/>
    <w:qFormat/>
    <w:rsid w:val="00593795"/>
    <w:pPr>
      <w:ind w:left="1470"/>
    </w:pPr>
  </w:style>
  <w:style w:type="paragraph" w:customStyle="1" w:styleId="91">
    <w:name w:val="目录 91"/>
    <w:basedOn w:val="81"/>
    <w:semiHidden/>
    <w:qFormat/>
    <w:rsid w:val="00593795"/>
    <w:pPr>
      <w:ind w:left="1680"/>
    </w:pPr>
  </w:style>
  <w:style w:type="paragraph" w:customStyle="1" w:styleId="affffffff2">
    <w:name w:val="其他标准称谓"/>
    <w:qFormat/>
    <w:rsid w:val="00593795"/>
    <w:pPr>
      <w:spacing w:line="0" w:lineRule="atLeast"/>
      <w:jc w:val="distribute"/>
    </w:pPr>
    <w:rPr>
      <w:rFonts w:ascii="黑体" w:eastAsia="黑体" w:hAnsi="宋体"/>
      <w:sz w:val="52"/>
    </w:rPr>
  </w:style>
  <w:style w:type="paragraph" w:customStyle="1" w:styleId="affffffff3">
    <w:name w:val="其他发布部门"/>
    <w:basedOn w:val="affffffd"/>
    <w:qFormat/>
    <w:rsid w:val="00593795"/>
    <w:pPr>
      <w:framePr w:wrap="around"/>
      <w:spacing w:line="0" w:lineRule="atLeast"/>
    </w:pPr>
    <w:rPr>
      <w:rFonts w:ascii="黑体" w:eastAsia="黑体"/>
      <w:b w:val="0"/>
    </w:rPr>
  </w:style>
  <w:style w:type="paragraph" w:customStyle="1" w:styleId="affffffff4">
    <w:name w:val="前言标题"/>
    <w:next w:val="afff"/>
    <w:qFormat/>
    <w:rsid w:val="00593795"/>
    <w:p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
    <w:qFormat/>
    <w:rsid w:val="00593795"/>
    <w:pPr>
      <w:numPr>
        <w:ilvl w:val="4"/>
        <w:numId w:val="19"/>
      </w:numPr>
      <w:adjustRightInd/>
      <w:spacing w:line="240" w:lineRule="auto"/>
    </w:pPr>
    <w:rPr>
      <w:rFonts w:ascii="宋体" w:hAnsi="宋体"/>
      <w:szCs w:val="24"/>
    </w:rPr>
  </w:style>
  <w:style w:type="paragraph" w:customStyle="1" w:styleId="affffffff5">
    <w:name w:val="实施日期"/>
    <w:basedOn w:val="affffffe"/>
    <w:qFormat/>
    <w:rsid w:val="00593795"/>
    <w:pPr>
      <w:framePr w:hSpace="0" w:wrap="around" w:xAlign="right"/>
      <w:jc w:val="right"/>
    </w:pPr>
  </w:style>
  <w:style w:type="paragraph" w:customStyle="1" w:styleId="a3">
    <w:name w:val="四级无标题条"/>
    <w:basedOn w:val="afff"/>
    <w:qFormat/>
    <w:rsid w:val="00593795"/>
    <w:pPr>
      <w:numPr>
        <w:ilvl w:val="5"/>
        <w:numId w:val="19"/>
      </w:numPr>
      <w:adjustRightInd/>
      <w:spacing w:line="240" w:lineRule="auto"/>
    </w:pPr>
    <w:rPr>
      <w:rFonts w:ascii="宋体" w:hAnsi="宋体"/>
      <w:szCs w:val="24"/>
    </w:rPr>
  </w:style>
  <w:style w:type="paragraph" w:customStyle="1" w:styleId="affffffff6">
    <w:name w:val="文献分类号"/>
    <w:qFormat/>
    <w:rsid w:val="00593795"/>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a"/>
    <w:qFormat/>
    <w:rsid w:val="00593795"/>
    <w:pPr>
      <w:jc w:val="both"/>
    </w:pPr>
    <w:rPr>
      <w:rFonts w:ascii="宋体" w:hAnsi="宋体"/>
      <w:sz w:val="21"/>
    </w:rPr>
  </w:style>
  <w:style w:type="paragraph" w:customStyle="1" w:styleId="a4">
    <w:name w:val="五级无标题条"/>
    <w:basedOn w:val="afff"/>
    <w:qFormat/>
    <w:rsid w:val="00593795"/>
    <w:pPr>
      <w:numPr>
        <w:ilvl w:val="6"/>
        <w:numId w:val="19"/>
      </w:numPr>
      <w:adjustRightInd/>
    </w:pPr>
    <w:rPr>
      <w:szCs w:val="24"/>
    </w:rPr>
  </w:style>
  <w:style w:type="paragraph" w:customStyle="1" w:styleId="a0">
    <w:name w:val="一级无标题条"/>
    <w:basedOn w:val="afff"/>
    <w:qFormat/>
    <w:rsid w:val="00593795"/>
    <w:pPr>
      <w:numPr>
        <w:ilvl w:val="2"/>
        <w:numId w:val="19"/>
      </w:numPr>
      <w:adjustRightInd/>
      <w:spacing w:before="10" w:after="10" w:line="240" w:lineRule="auto"/>
    </w:pPr>
    <w:rPr>
      <w:rFonts w:ascii="宋体" w:hAnsi="宋体"/>
      <w:szCs w:val="24"/>
    </w:rPr>
  </w:style>
  <w:style w:type="paragraph" w:customStyle="1" w:styleId="affffffff8">
    <w:name w:val="注:后续"/>
    <w:qFormat/>
    <w:rsid w:val="00593795"/>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qFormat/>
    <w:rsid w:val="00593795"/>
    <w:pPr>
      <w:ind w:leftChars="0" w:left="1406" w:firstLineChars="0" w:hanging="499"/>
    </w:pPr>
  </w:style>
  <w:style w:type="paragraph" w:customStyle="1" w:styleId="affffffffa">
    <w:name w:val="标准文件_一级无标题"/>
    <w:basedOn w:val="affffff8"/>
    <w:qFormat/>
    <w:rsid w:val="00593795"/>
    <w:pPr>
      <w:spacing w:beforeLines="0" w:afterLines="0"/>
      <w:outlineLvl w:val="9"/>
    </w:pPr>
    <w:rPr>
      <w:rFonts w:ascii="宋体" w:eastAsia="宋体"/>
    </w:rPr>
  </w:style>
  <w:style w:type="paragraph" w:customStyle="1" w:styleId="affffffffb">
    <w:name w:val="标准文件_五级无标题"/>
    <w:basedOn w:val="affffff6"/>
    <w:qFormat/>
    <w:rsid w:val="00593795"/>
    <w:pPr>
      <w:spacing w:beforeLines="0" w:afterLines="0"/>
      <w:outlineLvl w:val="9"/>
    </w:pPr>
    <w:rPr>
      <w:rFonts w:ascii="宋体" w:eastAsia="宋体"/>
    </w:rPr>
  </w:style>
  <w:style w:type="paragraph" w:customStyle="1" w:styleId="affffffffc">
    <w:name w:val="标准文件_三级无标题"/>
    <w:basedOn w:val="affffff1"/>
    <w:qFormat/>
    <w:rsid w:val="00593795"/>
    <w:pPr>
      <w:spacing w:beforeLines="0" w:afterLines="0"/>
      <w:outlineLvl w:val="9"/>
    </w:pPr>
    <w:rPr>
      <w:rFonts w:ascii="宋体" w:eastAsia="宋体"/>
    </w:rPr>
  </w:style>
  <w:style w:type="paragraph" w:customStyle="1" w:styleId="affffffffd">
    <w:name w:val="标准文件_二级无标题"/>
    <w:basedOn w:val="afffff2"/>
    <w:qFormat/>
    <w:rsid w:val="00593795"/>
    <w:pPr>
      <w:spacing w:beforeLines="0" w:afterLines="0"/>
      <w:outlineLvl w:val="9"/>
    </w:pPr>
    <w:rPr>
      <w:rFonts w:ascii="宋体" w:eastAsia="宋体"/>
    </w:rPr>
  </w:style>
  <w:style w:type="paragraph" w:customStyle="1" w:styleId="affffffffe">
    <w:name w:val="标准_四级无标题"/>
    <w:basedOn w:val="affffff3"/>
    <w:next w:val="affffa"/>
    <w:qFormat/>
    <w:rsid w:val="00593795"/>
    <w:rPr>
      <w:rFonts w:eastAsia="宋体"/>
    </w:rPr>
  </w:style>
  <w:style w:type="paragraph" w:customStyle="1" w:styleId="afffffffff">
    <w:name w:val="标准文件_四级无标题"/>
    <w:basedOn w:val="affffff3"/>
    <w:qFormat/>
    <w:rsid w:val="00593795"/>
    <w:pPr>
      <w:spacing w:beforeLines="0" w:afterLines="0"/>
      <w:outlineLvl w:val="9"/>
    </w:pPr>
    <w:rPr>
      <w:rFonts w:ascii="宋体" w:eastAsia="宋体" w:hAnsi="黑体"/>
      <w:szCs w:val="52"/>
    </w:rPr>
  </w:style>
  <w:style w:type="paragraph" w:customStyle="1" w:styleId="aff2">
    <w:name w:val="标准文件_大写罗马数字编号列项"/>
    <w:basedOn w:val="affffa"/>
    <w:qFormat/>
    <w:rsid w:val="00593795"/>
    <w:pPr>
      <w:numPr>
        <w:numId w:val="22"/>
      </w:numPr>
      <w:ind w:firstLineChars="0" w:firstLine="0"/>
    </w:pPr>
    <w:rPr>
      <w:rFonts w:ascii="Times New Roman" w:cs="Arial"/>
      <w:szCs w:val="28"/>
    </w:rPr>
  </w:style>
  <w:style w:type="paragraph" w:customStyle="1" w:styleId="ae">
    <w:name w:val="标准文件_小写罗马数字编号列项"/>
    <w:basedOn w:val="affffa"/>
    <w:qFormat/>
    <w:rsid w:val="00593795"/>
    <w:pPr>
      <w:numPr>
        <w:numId w:val="23"/>
      </w:numPr>
      <w:ind w:firstLineChars="0" w:firstLine="0"/>
    </w:pPr>
    <w:rPr>
      <w:rFonts w:cs="Arial"/>
      <w:szCs w:val="28"/>
    </w:rPr>
  </w:style>
  <w:style w:type="paragraph" w:customStyle="1" w:styleId="afffffffff0">
    <w:name w:val="标准文件_附录标题"/>
    <w:basedOn w:val="aff4"/>
    <w:qFormat/>
    <w:rsid w:val="00593795"/>
    <w:pPr>
      <w:numPr>
        <w:numId w:val="0"/>
      </w:numPr>
      <w:spacing w:after="280"/>
      <w:outlineLvl w:val="9"/>
    </w:pPr>
  </w:style>
  <w:style w:type="paragraph" w:customStyle="1" w:styleId="afffffffff1">
    <w:name w:val="标准文件_二级项"/>
    <w:qFormat/>
    <w:rsid w:val="00593795"/>
    <w:rPr>
      <w:rFonts w:ascii="宋体" w:hAnsi="Times New Roman"/>
      <w:sz w:val="21"/>
    </w:rPr>
  </w:style>
  <w:style w:type="paragraph" w:customStyle="1" w:styleId="af4">
    <w:name w:val="标准文件_三级项"/>
    <w:basedOn w:val="afff"/>
    <w:qFormat/>
    <w:rsid w:val="00593795"/>
    <w:pPr>
      <w:numPr>
        <w:ilvl w:val="2"/>
        <w:numId w:val="20"/>
      </w:numPr>
      <w:spacing w:line="-300" w:lineRule="auto"/>
    </w:pPr>
    <w:rPr>
      <w:rFonts w:ascii="Times New Roman" w:hAnsi="Times New Roman"/>
    </w:rPr>
  </w:style>
  <w:style w:type="paragraph" w:customStyle="1" w:styleId="affb">
    <w:name w:val="图表脚注说明"/>
    <w:basedOn w:val="afff"/>
    <w:next w:val="affffa"/>
    <w:qFormat/>
    <w:rsid w:val="00593795"/>
    <w:pPr>
      <w:numPr>
        <w:numId w:val="24"/>
      </w:numPr>
      <w:adjustRightInd/>
      <w:spacing w:line="240" w:lineRule="auto"/>
      <w:ind w:left="783"/>
    </w:pPr>
    <w:rPr>
      <w:rFonts w:ascii="宋体" w:hAnsi="Times New Roman"/>
      <w:sz w:val="18"/>
      <w:szCs w:val="18"/>
    </w:rPr>
  </w:style>
  <w:style w:type="paragraph" w:customStyle="1" w:styleId="af6">
    <w:name w:val="标准文件_字母编号列项（一级）"/>
    <w:qFormat/>
    <w:rsid w:val="00593795"/>
    <w:pPr>
      <w:numPr>
        <w:numId w:val="12"/>
      </w:numPr>
      <w:jc w:val="both"/>
    </w:pPr>
    <w:rPr>
      <w:rFonts w:ascii="宋体" w:hAnsi="Times New Roman"/>
      <w:sz w:val="21"/>
    </w:rPr>
  </w:style>
  <w:style w:type="paragraph" w:customStyle="1" w:styleId="afffffffff2">
    <w:name w:val="标准文件_索引字母"/>
    <w:next w:val="affffa"/>
    <w:qFormat/>
    <w:rsid w:val="00593795"/>
    <w:pPr>
      <w:jc w:val="center"/>
    </w:pPr>
    <w:rPr>
      <w:rFonts w:ascii="宋体" w:eastAsia="Times New Roman" w:hAnsi="宋体"/>
      <w:b/>
      <w:kern w:val="2"/>
      <w:sz w:val="21"/>
    </w:rPr>
  </w:style>
  <w:style w:type="paragraph" w:customStyle="1" w:styleId="afffffffff3">
    <w:name w:val="标准文件_附录前"/>
    <w:next w:val="affffa"/>
    <w:qFormat/>
    <w:rsid w:val="00593795"/>
    <w:pPr>
      <w:spacing w:line="20" w:lineRule="atLeast"/>
      <w:ind w:firstLine="200"/>
    </w:pPr>
    <w:rPr>
      <w:rFonts w:ascii="宋体" w:hAnsi="宋体"/>
      <w:kern w:val="2"/>
      <w:sz w:val="10"/>
    </w:rPr>
  </w:style>
  <w:style w:type="paragraph" w:customStyle="1" w:styleId="afffffffff4">
    <w:name w:val="标准文件_正文标准名称"/>
    <w:qFormat/>
    <w:rsid w:val="00593795"/>
    <w:pPr>
      <w:spacing w:beforeLines="20" w:after="640" w:line="400" w:lineRule="exact"/>
      <w:jc w:val="center"/>
    </w:pPr>
    <w:rPr>
      <w:rFonts w:ascii="黑体" w:eastAsia="黑体" w:hAnsi="黑体"/>
      <w:kern w:val="2"/>
      <w:sz w:val="32"/>
      <w:szCs w:val="32"/>
    </w:rPr>
  </w:style>
  <w:style w:type="paragraph" w:customStyle="1" w:styleId="afffffffff5">
    <w:name w:val="标准文件_表格"/>
    <w:basedOn w:val="affffa"/>
    <w:qFormat/>
    <w:rsid w:val="00593795"/>
    <w:pPr>
      <w:ind w:firstLineChars="0" w:firstLine="0"/>
      <w:jc w:val="center"/>
    </w:pPr>
    <w:rPr>
      <w:sz w:val="18"/>
    </w:rPr>
  </w:style>
  <w:style w:type="paragraph" w:customStyle="1" w:styleId="affc">
    <w:name w:val="标准文件_注："/>
    <w:next w:val="affffa"/>
    <w:qFormat/>
    <w:rsid w:val="00593795"/>
    <w:pPr>
      <w:widowControl w:val="0"/>
      <w:numPr>
        <w:numId w:val="25"/>
      </w:numPr>
      <w:autoSpaceDE w:val="0"/>
      <w:autoSpaceDN w:val="0"/>
      <w:jc w:val="both"/>
    </w:pPr>
    <w:rPr>
      <w:rFonts w:ascii="宋体" w:hAnsi="Times New Roman"/>
      <w:sz w:val="18"/>
      <w:szCs w:val="18"/>
    </w:rPr>
  </w:style>
  <w:style w:type="paragraph" w:customStyle="1" w:styleId="a5">
    <w:name w:val="标准文件_注×："/>
    <w:qFormat/>
    <w:rsid w:val="00593795"/>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6"/>
    <w:qFormat/>
    <w:rsid w:val="00593795"/>
    <w:pPr>
      <w:widowControl w:val="0"/>
      <w:numPr>
        <w:numId w:val="27"/>
      </w:numPr>
      <w:jc w:val="both"/>
    </w:pPr>
    <w:rPr>
      <w:rFonts w:ascii="宋体" w:hAnsi="Times New Roman"/>
      <w:sz w:val="18"/>
      <w:szCs w:val="18"/>
    </w:rPr>
  </w:style>
  <w:style w:type="paragraph" w:customStyle="1" w:styleId="afffffffff6">
    <w:name w:val="标准文件_示例内容"/>
    <w:basedOn w:val="affffa"/>
    <w:qFormat/>
    <w:rsid w:val="00593795"/>
    <w:pPr>
      <w:ind w:firstLine="420"/>
    </w:pPr>
    <w:rPr>
      <w:sz w:val="18"/>
    </w:rPr>
  </w:style>
  <w:style w:type="paragraph" w:customStyle="1" w:styleId="afb">
    <w:name w:val="标准文件_示例×："/>
    <w:basedOn w:val="afff"/>
    <w:next w:val="afffffffff6"/>
    <w:qFormat/>
    <w:rsid w:val="00593795"/>
    <w:pPr>
      <w:widowControl/>
      <w:numPr>
        <w:numId w:val="28"/>
      </w:numPr>
      <w:adjustRightInd/>
      <w:spacing w:line="240" w:lineRule="auto"/>
    </w:pPr>
    <w:rPr>
      <w:rFonts w:ascii="宋体" w:hAnsi="Times New Roman"/>
      <w:kern w:val="0"/>
      <w:sz w:val="18"/>
      <w:szCs w:val="18"/>
    </w:rPr>
  </w:style>
  <w:style w:type="character" w:customStyle="1" w:styleId="Char7">
    <w:name w:val="标准文件_段 Char"/>
    <w:link w:val="affffa"/>
    <w:qFormat/>
    <w:rsid w:val="00593795"/>
    <w:rPr>
      <w:rFonts w:ascii="宋体" w:hAnsi="Times New Roman"/>
      <w:sz w:val="21"/>
    </w:rPr>
  </w:style>
  <w:style w:type="paragraph" w:customStyle="1" w:styleId="afffffffff7">
    <w:name w:val="标准文件_表格续"/>
    <w:basedOn w:val="affffa"/>
    <w:next w:val="affffa"/>
    <w:qFormat/>
    <w:rsid w:val="00593795"/>
    <w:pPr>
      <w:jc w:val="center"/>
    </w:pPr>
    <w:rPr>
      <w:rFonts w:ascii="黑体" w:eastAsia="黑体" w:hAnsi="黑体"/>
    </w:rPr>
  </w:style>
  <w:style w:type="character" w:styleId="afffffffff8">
    <w:name w:val="Placeholder Text"/>
    <w:basedOn w:val="afff0"/>
    <w:uiPriority w:val="99"/>
    <w:semiHidden/>
    <w:qFormat/>
    <w:rsid w:val="00593795"/>
    <w:rPr>
      <w:color w:val="808080"/>
    </w:rPr>
  </w:style>
  <w:style w:type="paragraph" w:customStyle="1" w:styleId="2">
    <w:name w:val="标准文件_二级项2"/>
    <w:basedOn w:val="affffa"/>
    <w:qFormat/>
    <w:rsid w:val="00593795"/>
    <w:pPr>
      <w:numPr>
        <w:ilvl w:val="1"/>
        <w:numId w:val="20"/>
      </w:numPr>
      <w:ind w:left="1271" w:firstLineChars="0" w:hanging="420"/>
    </w:pPr>
  </w:style>
  <w:style w:type="paragraph" w:customStyle="1" w:styleId="21">
    <w:name w:val="标准文件_三级项2"/>
    <w:basedOn w:val="affffa"/>
    <w:qFormat/>
    <w:rsid w:val="00593795"/>
    <w:pPr>
      <w:numPr>
        <w:numId w:val="29"/>
      </w:numPr>
      <w:spacing w:line="300" w:lineRule="exact"/>
      <w:ind w:left="1276" w:firstLineChars="0" w:hanging="425"/>
    </w:pPr>
    <w:rPr>
      <w:rFonts w:ascii="Times New Roman"/>
    </w:rPr>
  </w:style>
  <w:style w:type="paragraph" w:customStyle="1" w:styleId="20">
    <w:name w:val="标准文件_一级项2"/>
    <w:basedOn w:val="affffa"/>
    <w:qFormat/>
    <w:rsid w:val="00593795"/>
    <w:pPr>
      <w:numPr>
        <w:numId w:val="30"/>
      </w:numPr>
      <w:spacing w:line="300" w:lineRule="exact"/>
      <w:ind w:left="1271" w:firstLineChars="0" w:hanging="420"/>
    </w:pPr>
    <w:rPr>
      <w:rFonts w:ascii="Times New Roman"/>
    </w:rPr>
  </w:style>
  <w:style w:type="paragraph" w:customStyle="1" w:styleId="afffffffff9">
    <w:name w:val="标准文件_提示"/>
    <w:basedOn w:val="affffa"/>
    <w:next w:val="affffa"/>
    <w:qFormat/>
    <w:rsid w:val="00593795"/>
    <w:pPr>
      <w:ind w:firstLine="420"/>
    </w:pPr>
    <w:rPr>
      <w:rFonts w:ascii="黑体" w:eastAsia="黑体"/>
    </w:rPr>
  </w:style>
  <w:style w:type="character" w:customStyle="1" w:styleId="afffffffffa">
    <w:name w:val="标准文件_来源"/>
    <w:basedOn w:val="afff0"/>
    <w:uiPriority w:val="1"/>
    <w:qFormat/>
    <w:rsid w:val="00593795"/>
    <w:rPr>
      <w:rFonts w:eastAsia="宋体"/>
      <w:sz w:val="21"/>
    </w:rPr>
  </w:style>
  <w:style w:type="paragraph" w:customStyle="1" w:styleId="afffffffffb">
    <w:name w:val="标准文件_图表说明"/>
    <w:qFormat/>
    <w:rsid w:val="00593795"/>
    <w:pPr>
      <w:spacing w:line="276" w:lineRule="auto"/>
      <w:ind w:firstLine="420"/>
    </w:pPr>
    <w:rPr>
      <w:rFonts w:ascii="宋体" w:hAnsi="宋体"/>
      <w:kern w:val="2"/>
      <w:sz w:val="18"/>
    </w:rPr>
  </w:style>
  <w:style w:type="paragraph" w:customStyle="1" w:styleId="afffffffffc">
    <w:name w:val="其他发布日期"/>
    <w:basedOn w:val="affffffe"/>
    <w:qFormat/>
    <w:rsid w:val="00593795"/>
    <w:pPr>
      <w:framePr w:w="3997" w:h="471" w:hRule="exact" w:hSpace="0" w:vSpace="181" w:wrap="around" w:vAnchor="page" w:hAnchor="page" w:x="1419" w:y="14097"/>
    </w:pPr>
  </w:style>
  <w:style w:type="paragraph" w:customStyle="1" w:styleId="afffffffffd">
    <w:name w:val="其他实施日期"/>
    <w:basedOn w:val="affffffff5"/>
    <w:qFormat/>
    <w:rsid w:val="00593795"/>
    <w:pPr>
      <w:framePr w:w="3997" w:h="471" w:hRule="exact" w:vSpace="181" w:wrap="around" w:vAnchor="page" w:hAnchor="page" w:x="7089" w:y="14097"/>
    </w:pPr>
  </w:style>
  <w:style w:type="paragraph" w:customStyle="1" w:styleId="afffffffffe">
    <w:name w:val="标准文件_文件编号"/>
    <w:basedOn w:val="affffa"/>
    <w:qFormat/>
    <w:rsid w:val="00593795"/>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rsid w:val="00593795"/>
    <w:pPr>
      <w:framePr w:wrap="around"/>
      <w:spacing w:before="57"/>
    </w:pPr>
    <w:rPr>
      <w:sz w:val="21"/>
    </w:rPr>
  </w:style>
  <w:style w:type="paragraph" w:customStyle="1" w:styleId="affffffffff0">
    <w:name w:val="标准文件_文件名称"/>
    <w:basedOn w:val="affffa"/>
    <w:next w:val="affffa"/>
    <w:qFormat/>
    <w:rsid w:val="00593795"/>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9">
    <w:name w:val="标准文件_附录图标号"/>
    <w:basedOn w:val="affffa"/>
    <w:next w:val="affffa"/>
    <w:qFormat/>
    <w:rsid w:val="00593795"/>
    <w:pPr>
      <w:numPr>
        <w:numId w:val="5"/>
      </w:numPr>
      <w:spacing w:line="14" w:lineRule="exact"/>
      <w:ind w:firstLineChars="0" w:firstLine="0"/>
      <w:jc w:val="center"/>
    </w:pPr>
    <w:rPr>
      <w:rFonts w:ascii="黑体" w:eastAsia="黑体" w:hAnsi="黑体"/>
      <w:vanish/>
      <w:sz w:val="2"/>
      <w:szCs w:val="21"/>
    </w:rPr>
  </w:style>
  <w:style w:type="paragraph" w:customStyle="1" w:styleId="aff">
    <w:name w:val="标准文件_附录表标号"/>
    <w:basedOn w:val="affffa"/>
    <w:next w:val="affffa"/>
    <w:qFormat/>
    <w:rsid w:val="00593795"/>
    <w:pPr>
      <w:numPr>
        <w:numId w:val="4"/>
      </w:numPr>
      <w:spacing w:line="14" w:lineRule="exact"/>
      <w:ind w:firstLineChars="0" w:firstLine="0"/>
      <w:jc w:val="center"/>
    </w:pPr>
    <w:rPr>
      <w:rFonts w:eastAsia="黑体"/>
      <w:vanish/>
      <w:sz w:val="2"/>
    </w:rPr>
  </w:style>
  <w:style w:type="paragraph" w:customStyle="1" w:styleId="a7">
    <w:name w:val="标准文件_引言一级条标题"/>
    <w:basedOn w:val="affffa"/>
    <w:next w:val="affffa"/>
    <w:qFormat/>
    <w:rsid w:val="00593795"/>
    <w:pPr>
      <w:numPr>
        <w:ilvl w:val="1"/>
        <w:numId w:val="7"/>
      </w:numPr>
      <w:spacing w:beforeLines="50" w:afterLines="50"/>
      <w:ind w:firstLineChars="0"/>
    </w:pPr>
    <w:rPr>
      <w:rFonts w:ascii="黑体" w:eastAsia="黑体"/>
    </w:rPr>
  </w:style>
  <w:style w:type="paragraph" w:customStyle="1" w:styleId="a8">
    <w:name w:val="标准文件_引言二级条标题"/>
    <w:basedOn w:val="affffa"/>
    <w:next w:val="affffa"/>
    <w:qFormat/>
    <w:rsid w:val="00593795"/>
    <w:pPr>
      <w:numPr>
        <w:ilvl w:val="2"/>
        <w:numId w:val="7"/>
      </w:numPr>
      <w:spacing w:beforeLines="50" w:afterLines="50"/>
      <w:ind w:firstLineChars="0"/>
    </w:pPr>
    <w:rPr>
      <w:rFonts w:ascii="黑体" w:eastAsia="黑体"/>
    </w:rPr>
  </w:style>
  <w:style w:type="paragraph" w:customStyle="1" w:styleId="a9">
    <w:name w:val="标准文件_引言三级条标题"/>
    <w:basedOn w:val="affffa"/>
    <w:next w:val="affffa"/>
    <w:qFormat/>
    <w:rsid w:val="00593795"/>
    <w:pPr>
      <w:numPr>
        <w:ilvl w:val="3"/>
        <w:numId w:val="7"/>
      </w:numPr>
      <w:spacing w:beforeLines="50" w:afterLines="50"/>
      <w:ind w:firstLineChars="0"/>
    </w:pPr>
    <w:rPr>
      <w:rFonts w:ascii="黑体" w:eastAsia="黑体"/>
    </w:rPr>
  </w:style>
  <w:style w:type="paragraph" w:customStyle="1" w:styleId="aa">
    <w:name w:val="标准文件_引言四级条标题"/>
    <w:basedOn w:val="affffa"/>
    <w:next w:val="affffa"/>
    <w:qFormat/>
    <w:rsid w:val="00593795"/>
    <w:pPr>
      <w:numPr>
        <w:ilvl w:val="4"/>
        <w:numId w:val="7"/>
      </w:numPr>
      <w:spacing w:beforeLines="50" w:afterLines="50"/>
      <w:ind w:firstLineChars="0"/>
    </w:pPr>
    <w:rPr>
      <w:rFonts w:ascii="黑体" w:eastAsia="黑体"/>
    </w:rPr>
  </w:style>
  <w:style w:type="paragraph" w:customStyle="1" w:styleId="ab">
    <w:name w:val="标准文件_引言五级条标题"/>
    <w:basedOn w:val="affffa"/>
    <w:next w:val="affffa"/>
    <w:qFormat/>
    <w:rsid w:val="00593795"/>
    <w:pPr>
      <w:numPr>
        <w:ilvl w:val="5"/>
        <w:numId w:val="7"/>
      </w:numPr>
      <w:spacing w:beforeLines="50" w:afterLines="50"/>
      <w:ind w:firstLineChars="0"/>
    </w:pPr>
    <w:rPr>
      <w:rFonts w:ascii="黑体" w:eastAsia="黑体"/>
    </w:rPr>
  </w:style>
  <w:style w:type="paragraph" w:customStyle="1" w:styleId="affffffffff1">
    <w:name w:val="标准文件_注后"/>
    <w:basedOn w:val="affffa"/>
    <w:qFormat/>
    <w:rsid w:val="00593795"/>
    <w:pPr>
      <w:ind w:left="811" w:firstLineChars="0" w:firstLine="0"/>
    </w:pPr>
    <w:rPr>
      <w:sz w:val="18"/>
    </w:rPr>
  </w:style>
  <w:style w:type="paragraph" w:customStyle="1" w:styleId="X">
    <w:name w:val="标准文件_注X后"/>
    <w:basedOn w:val="affffa"/>
    <w:qFormat/>
    <w:rsid w:val="00593795"/>
    <w:pPr>
      <w:ind w:left="811" w:firstLineChars="0" w:firstLine="0"/>
    </w:pPr>
    <w:rPr>
      <w:sz w:val="18"/>
    </w:rPr>
  </w:style>
  <w:style w:type="paragraph" w:customStyle="1" w:styleId="affffffffff2">
    <w:name w:val="标准文件_示例后"/>
    <w:basedOn w:val="affffa"/>
    <w:qFormat/>
    <w:rsid w:val="00593795"/>
    <w:pPr>
      <w:ind w:left="964" w:firstLineChars="0" w:firstLine="0"/>
    </w:pPr>
    <w:rPr>
      <w:sz w:val="18"/>
    </w:rPr>
  </w:style>
  <w:style w:type="paragraph" w:customStyle="1" w:styleId="X0">
    <w:name w:val="标准文件_示例X后"/>
    <w:basedOn w:val="affffa"/>
    <w:link w:val="X1"/>
    <w:qFormat/>
    <w:rsid w:val="00593795"/>
    <w:pPr>
      <w:ind w:left="1049" w:firstLineChars="0" w:firstLine="0"/>
    </w:pPr>
    <w:rPr>
      <w:sz w:val="18"/>
    </w:rPr>
  </w:style>
  <w:style w:type="character" w:customStyle="1" w:styleId="X1">
    <w:name w:val="标准文件_示例X后 字符"/>
    <w:basedOn w:val="Char7"/>
    <w:link w:val="X0"/>
    <w:qFormat/>
    <w:rsid w:val="00593795"/>
    <w:rPr>
      <w:rFonts w:ascii="宋体" w:hAnsi="Times New Roman"/>
      <w:sz w:val="18"/>
    </w:rPr>
  </w:style>
  <w:style w:type="paragraph" w:customStyle="1" w:styleId="affffffffff3">
    <w:name w:val="标准文件_索引项"/>
    <w:basedOn w:val="affffa"/>
    <w:next w:val="affffa"/>
    <w:qFormat/>
    <w:rsid w:val="00593795"/>
    <w:pPr>
      <w:tabs>
        <w:tab w:val="right" w:leader="dot" w:pos="9356"/>
      </w:tabs>
      <w:ind w:left="210" w:firstLineChars="0" w:hanging="210"/>
      <w:jc w:val="left"/>
    </w:pPr>
  </w:style>
  <w:style w:type="paragraph" w:customStyle="1" w:styleId="affffffffff4">
    <w:name w:val="标准文件_附录一级无标题"/>
    <w:basedOn w:val="aff5"/>
    <w:qFormat/>
    <w:rsid w:val="00593795"/>
    <w:pPr>
      <w:spacing w:beforeLines="0" w:afterLines="0" w:line="276" w:lineRule="auto"/>
      <w:outlineLvl w:val="9"/>
    </w:pPr>
    <w:rPr>
      <w:rFonts w:ascii="宋体" w:eastAsia="宋体"/>
    </w:rPr>
  </w:style>
  <w:style w:type="paragraph" w:customStyle="1" w:styleId="affffffffff5">
    <w:name w:val="标准文件_附录二级无标题"/>
    <w:basedOn w:val="aff6"/>
    <w:qFormat/>
    <w:rsid w:val="00593795"/>
    <w:pPr>
      <w:spacing w:beforeLines="0" w:afterLines="0" w:line="276" w:lineRule="auto"/>
      <w:outlineLvl w:val="9"/>
    </w:pPr>
    <w:rPr>
      <w:rFonts w:ascii="宋体" w:eastAsia="宋体"/>
    </w:rPr>
  </w:style>
  <w:style w:type="paragraph" w:customStyle="1" w:styleId="affffffffff6">
    <w:name w:val="标准文件_附录三级无标题"/>
    <w:basedOn w:val="aff7"/>
    <w:qFormat/>
    <w:rsid w:val="00593795"/>
    <w:pPr>
      <w:spacing w:beforeLines="0" w:afterLines="0" w:line="276" w:lineRule="auto"/>
      <w:outlineLvl w:val="9"/>
    </w:pPr>
    <w:rPr>
      <w:rFonts w:ascii="宋体" w:eastAsia="宋体"/>
    </w:rPr>
  </w:style>
  <w:style w:type="paragraph" w:customStyle="1" w:styleId="affffffffff7">
    <w:name w:val="标准文件_附录四级无标题"/>
    <w:basedOn w:val="aff8"/>
    <w:qFormat/>
    <w:rsid w:val="00593795"/>
    <w:pPr>
      <w:spacing w:beforeLines="0" w:afterLines="0" w:line="276" w:lineRule="auto"/>
      <w:outlineLvl w:val="9"/>
    </w:pPr>
    <w:rPr>
      <w:rFonts w:ascii="宋体" w:eastAsia="宋体"/>
    </w:rPr>
  </w:style>
  <w:style w:type="paragraph" w:customStyle="1" w:styleId="affffffffff8">
    <w:name w:val="标准文件_附录五级无标题"/>
    <w:basedOn w:val="aff9"/>
    <w:qFormat/>
    <w:rsid w:val="00593795"/>
    <w:pPr>
      <w:spacing w:beforeLines="0" w:afterLines="0" w:line="276" w:lineRule="auto"/>
      <w:outlineLvl w:val="9"/>
    </w:pPr>
    <w:rPr>
      <w:rFonts w:ascii="宋体" w:eastAsia="宋体"/>
    </w:rPr>
  </w:style>
  <w:style w:type="paragraph" w:customStyle="1" w:styleId="affffffffff9">
    <w:name w:val="标准文件_引言一级无标题"/>
    <w:basedOn w:val="a7"/>
    <w:next w:val="affffa"/>
    <w:qFormat/>
    <w:rsid w:val="00593795"/>
    <w:pPr>
      <w:spacing w:beforeLines="0" w:afterLines="0" w:line="276" w:lineRule="auto"/>
    </w:pPr>
    <w:rPr>
      <w:rFonts w:ascii="宋体" w:eastAsia="宋体"/>
    </w:rPr>
  </w:style>
  <w:style w:type="paragraph" w:customStyle="1" w:styleId="affffffffffa">
    <w:name w:val="标准文件_引言二级无标题"/>
    <w:basedOn w:val="a8"/>
    <w:next w:val="affffa"/>
    <w:qFormat/>
    <w:rsid w:val="00593795"/>
    <w:pPr>
      <w:spacing w:beforeLines="0" w:afterLines="0" w:line="276" w:lineRule="auto"/>
    </w:pPr>
    <w:rPr>
      <w:rFonts w:ascii="宋体" w:eastAsia="宋体"/>
    </w:rPr>
  </w:style>
  <w:style w:type="paragraph" w:customStyle="1" w:styleId="affffffffffb">
    <w:name w:val="标准文件_引言三级无标题"/>
    <w:basedOn w:val="a9"/>
    <w:next w:val="affffa"/>
    <w:qFormat/>
    <w:rsid w:val="00593795"/>
    <w:pPr>
      <w:spacing w:beforeLines="0" w:afterLines="0" w:line="276" w:lineRule="auto"/>
    </w:pPr>
    <w:rPr>
      <w:rFonts w:ascii="宋体" w:eastAsia="宋体"/>
    </w:rPr>
  </w:style>
  <w:style w:type="paragraph" w:customStyle="1" w:styleId="affffffffffc">
    <w:name w:val="标准文件_引言四级无标题"/>
    <w:basedOn w:val="aa"/>
    <w:next w:val="affffa"/>
    <w:qFormat/>
    <w:rsid w:val="00593795"/>
    <w:pPr>
      <w:spacing w:beforeLines="0" w:afterLines="0" w:line="276" w:lineRule="auto"/>
    </w:pPr>
    <w:rPr>
      <w:rFonts w:ascii="宋体" w:eastAsia="宋体"/>
    </w:rPr>
  </w:style>
  <w:style w:type="paragraph" w:customStyle="1" w:styleId="affffffffffd">
    <w:name w:val="标准文件_引言五级无标题"/>
    <w:basedOn w:val="ab"/>
    <w:next w:val="affffa"/>
    <w:qFormat/>
    <w:rsid w:val="00593795"/>
    <w:pPr>
      <w:spacing w:beforeLines="0" w:afterLines="0" w:line="276" w:lineRule="auto"/>
    </w:pPr>
    <w:rPr>
      <w:rFonts w:ascii="宋体" w:eastAsia="宋体"/>
    </w:rPr>
  </w:style>
  <w:style w:type="paragraph" w:customStyle="1" w:styleId="affffffffffe">
    <w:name w:val="标准文件_索引标题"/>
    <w:basedOn w:val="afffff1"/>
    <w:next w:val="affffa"/>
    <w:qFormat/>
    <w:rsid w:val="00593795"/>
    <w:rPr>
      <w:rFonts w:hAnsi="黑体"/>
    </w:rPr>
  </w:style>
  <w:style w:type="paragraph" w:customStyle="1" w:styleId="afffffffffff">
    <w:name w:val="标准文件_脚注内容"/>
    <w:basedOn w:val="affffa"/>
    <w:qFormat/>
    <w:rsid w:val="00593795"/>
    <w:pPr>
      <w:ind w:leftChars="200" w:left="400" w:hangingChars="200" w:hanging="200"/>
    </w:pPr>
    <w:rPr>
      <w:sz w:val="15"/>
    </w:rPr>
  </w:style>
  <w:style w:type="paragraph" w:customStyle="1" w:styleId="afffffffffff0">
    <w:name w:val="标准文件_术语条一"/>
    <w:basedOn w:val="affffffffa"/>
    <w:next w:val="affffa"/>
    <w:qFormat/>
    <w:rsid w:val="00593795"/>
  </w:style>
  <w:style w:type="paragraph" w:customStyle="1" w:styleId="afffffffffff1">
    <w:name w:val="标准文件_术语条二"/>
    <w:basedOn w:val="affffffffd"/>
    <w:next w:val="affffa"/>
    <w:qFormat/>
    <w:rsid w:val="00593795"/>
  </w:style>
  <w:style w:type="paragraph" w:customStyle="1" w:styleId="afffffffffff2">
    <w:name w:val="标准文件_术语条三"/>
    <w:basedOn w:val="affffffffc"/>
    <w:next w:val="affffa"/>
    <w:qFormat/>
    <w:rsid w:val="00593795"/>
  </w:style>
  <w:style w:type="paragraph" w:customStyle="1" w:styleId="afffffffffff3">
    <w:name w:val="标准文件_术语条四"/>
    <w:basedOn w:val="afffffffff"/>
    <w:next w:val="affffa"/>
    <w:qFormat/>
    <w:rsid w:val="00593795"/>
  </w:style>
  <w:style w:type="paragraph" w:customStyle="1" w:styleId="afffffffffff4">
    <w:name w:val="标准文件_术语条五"/>
    <w:basedOn w:val="affffffffb"/>
    <w:next w:val="affffa"/>
    <w:qFormat/>
    <w:rsid w:val="00593795"/>
  </w:style>
  <w:style w:type="paragraph" w:customStyle="1" w:styleId="Default">
    <w:name w:val="Default"/>
    <w:qFormat/>
    <w:rsid w:val="00593795"/>
    <w:pPr>
      <w:widowControl w:val="0"/>
      <w:autoSpaceDE w:val="0"/>
      <w:autoSpaceDN w:val="0"/>
      <w:adjustRightInd w:val="0"/>
    </w:pPr>
    <w:rPr>
      <w:rFonts w:ascii="宋体" w:cs="宋体"/>
      <w:color w:val="000000"/>
      <w:sz w:val="24"/>
      <w:szCs w:val="24"/>
    </w:rPr>
  </w:style>
  <w:style w:type="character" w:customStyle="1" w:styleId="afffffffffff5">
    <w:name w:val="发布"/>
    <w:basedOn w:val="afff0"/>
    <w:qFormat/>
    <w:rsid w:val="00593795"/>
    <w:rPr>
      <w:rFonts w:ascii="黑体" w:eastAsia="黑体"/>
      <w:spacing w:val="85"/>
      <w:w w:val="100"/>
      <w:position w:val="3"/>
      <w:sz w:val="28"/>
      <w:szCs w:val="28"/>
    </w:rPr>
  </w:style>
  <w:style w:type="character" w:customStyle="1" w:styleId="tsname">
    <w:name w:val="tsname"/>
    <w:basedOn w:val="afff0"/>
    <w:qFormat/>
    <w:rsid w:val="00593795"/>
  </w:style>
  <w:style w:type="character" w:customStyle="1" w:styleId="Char">
    <w:name w:val="批注文字 Char"/>
    <w:basedOn w:val="afff0"/>
    <w:link w:val="afff4"/>
    <w:uiPriority w:val="99"/>
    <w:qFormat/>
    <w:rsid w:val="00593795"/>
    <w:rPr>
      <w:kern w:val="2"/>
      <w:sz w:val="21"/>
      <w:szCs w:val="21"/>
    </w:rPr>
  </w:style>
  <w:style w:type="character" w:customStyle="1" w:styleId="style71">
    <w:name w:val="style71"/>
    <w:basedOn w:val="afff0"/>
    <w:qFormat/>
    <w:rsid w:val="00593795"/>
    <w:rPr>
      <w:sz w:val="14"/>
      <w:szCs w:val="14"/>
    </w:rPr>
  </w:style>
  <w:style w:type="paragraph" w:customStyle="1" w:styleId="af2">
    <w:name w:val="一级条标题"/>
    <w:next w:val="afff"/>
    <w:rsid w:val="00593795"/>
    <w:pPr>
      <w:numPr>
        <w:ilvl w:val="1"/>
        <w:numId w:val="31"/>
      </w:numPr>
      <w:spacing w:beforeLines="50" w:afterLines="50"/>
      <w:outlineLvl w:val="2"/>
    </w:pPr>
    <w:rPr>
      <w:rFonts w:ascii="黑体" w:eastAsia="黑体" w:hAnsi="Times New Roman"/>
      <w:sz w:val="21"/>
      <w:szCs w:val="21"/>
    </w:rPr>
  </w:style>
  <w:style w:type="paragraph" w:customStyle="1" w:styleId="afffffffffff6">
    <w:name w:val="章标题"/>
    <w:next w:val="afff"/>
    <w:rsid w:val="00593795"/>
    <w:pPr>
      <w:spacing w:beforeLines="100" w:afterLines="100"/>
      <w:ind w:left="142"/>
      <w:jc w:val="both"/>
      <w:outlineLvl w:val="1"/>
    </w:pPr>
    <w:rPr>
      <w:rFonts w:ascii="黑体" w:eastAsia="黑体" w:hAnsi="Times New Roman"/>
      <w:sz w:val="21"/>
    </w:rPr>
  </w:style>
  <w:style w:type="paragraph" w:styleId="afffffffffff7">
    <w:name w:val="List Paragraph"/>
    <w:basedOn w:val="afff"/>
    <w:uiPriority w:val="99"/>
    <w:rsid w:val="00593795"/>
    <w:pPr>
      <w:ind w:firstLineChars="200" w:firstLine="420"/>
    </w:pPr>
  </w:style>
</w:styles>
</file>

<file path=word/webSettings.xml><?xml version="1.0" encoding="utf-8"?>
<w:webSettings xmlns:r="http://schemas.openxmlformats.org/officeDocument/2006/relationships" xmlns:w="http://schemas.openxmlformats.org/wordprocessingml/2006/main">
  <w:divs>
    <w:div w:id="35115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2.w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1.wmf"/><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EE964120B04851A5D122AD6DCB44C9"/>
        <w:category>
          <w:name w:val="常规"/>
          <w:gallery w:val="placeholder"/>
        </w:category>
        <w:types>
          <w:type w:val="bbPlcHdr"/>
        </w:types>
        <w:behaviors>
          <w:behavior w:val="content"/>
        </w:behaviors>
        <w:guid w:val="{CF141A51-A1DA-4A36-9318-28636DD1FDC5}"/>
      </w:docPartPr>
      <w:docPartBody>
        <w:p w:rsidR="00BB3589" w:rsidRDefault="00BB3589">
          <w:pPr>
            <w:pStyle w:val="A0EE964120B04851A5D122AD6DCB44C9"/>
          </w:pPr>
          <w:r>
            <w:rPr>
              <w:rStyle w:val="a3"/>
              <w:rFonts w:hint="eastAsia"/>
            </w:rPr>
            <w:t>单击或点击此处输入文字。</w:t>
          </w:r>
        </w:p>
      </w:docPartBody>
    </w:docPart>
    <w:docPart>
      <w:docPartPr>
        <w:name w:val="8F9BDAF8FB8145E6A1BA8F3953F3DA17"/>
        <w:category>
          <w:name w:val="常规"/>
          <w:gallery w:val="placeholder"/>
        </w:category>
        <w:types>
          <w:type w:val="bbPlcHdr"/>
        </w:types>
        <w:behaviors>
          <w:behavior w:val="content"/>
        </w:behaviors>
        <w:guid w:val="{1AAD7C2C-5FFF-4C01-9417-057E4C9AC88C}"/>
      </w:docPartPr>
      <w:docPartBody>
        <w:p w:rsidR="00BB3589" w:rsidRDefault="00BB3589">
          <w:pPr>
            <w:pStyle w:val="8F9BDAF8FB8145E6A1BA8F3953F3DA17"/>
          </w:pPr>
          <w:r>
            <w:rPr>
              <w:rStyle w:val="a3"/>
              <w:rFonts w:hint="eastAsia"/>
            </w:rPr>
            <w:t>选择一项。</w:t>
          </w:r>
        </w:p>
      </w:docPartBody>
    </w:docPart>
    <w:docPart>
      <w:docPartPr>
        <w:name w:val="3137F7C96BFC4F54BDBB32373077CE29"/>
        <w:category>
          <w:name w:val="常规"/>
          <w:gallery w:val="placeholder"/>
        </w:category>
        <w:types>
          <w:type w:val="bbPlcHdr"/>
        </w:types>
        <w:behaviors>
          <w:behavior w:val="content"/>
        </w:behaviors>
        <w:guid w:val="{2002D197-262C-467F-9F80-ABCAF480114D}"/>
      </w:docPartPr>
      <w:docPartBody>
        <w:p w:rsidR="00BB3589" w:rsidRDefault="00BB3589">
          <w:pPr>
            <w:pStyle w:val="3137F7C96BFC4F54BDBB32373077CE29"/>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603F9"/>
    <w:rsid w:val="00011217"/>
    <w:rsid w:val="0002683D"/>
    <w:rsid w:val="00050A8E"/>
    <w:rsid w:val="00053C5E"/>
    <w:rsid w:val="00087C48"/>
    <w:rsid w:val="00094CCA"/>
    <w:rsid w:val="000B2284"/>
    <w:rsid w:val="000C5583"/>
    <w:rsid w:val="000D2F03"/>
    <w:rsid w:val="000D5554"/>
    <w:rsid w:val="00100E63"/>
    <w:rsid w:val="00141469"/>
    <w:rsid w:val="0015583E"/>
    <w:rsid w:val="00180543"/>
    <w:rsid w:val="001922FD"/>
    <w:rsid w:val="001940E6"/>
    <w:rsid w:val="001C6A1D"/>
    <w:rsid w:val="001D5F17"/>
    <w:rsid w:val="001F378A"/>
    <w:rsid w:val="001F73B6"/>
    <w:rsid w:val="00205769"/>
    <w:rsid w:val="002369AD"/>
    <w:rsid w:val="00276F86"/>
    <w:rsid w:val="002910C5"/>
    <w:rsid w:val="00291CC0"/>
    <w:rsid w:val="0029750C"/>
    <w:rsid w:val="002A2DE0"/>
    <w:rsid w:val="002B5BA6"/>
    <w:rsid w:val="002C0965"/>
    <w:rsid w:val="002D38A0"/>
    <w:rsid w:val="002E5A7C"/>
    <w:rsid w:val="002F6AFF"/>
    <w:rsid w:val="003123ED"/>
    <w:rsid w:val="003209D1"/>
    <w:rsid w:val="00341D18"/>
    <w:rsid w:val="00372607"/>
    <w:rsid w:val="0037655F"/>
    <w:rsid w:val="00394D99"/>
    <w:rsid w:val="003A7C62"/>
    <w:rsid w:val="003C3311"/>
    <w:rsid w:val="004409D7"/>
    <w:rsid w:val="00485950"/>
    <w:rsid w:val="004A5F42"/>
    <w:rsid w:val="00500A88"/>
    <w:rsid w:val="0053331E"/>
    <w:rsid w:val="00536425"/>
    <w:rsid w:val="005445B5"/>
    <w:rsid w:val="005C13FE"/>
    <w:rsid w:val="006379EF"/>
    <w:rsid w:val="006421BB"/>
    <w:rsid w:val="00647D5C"/>
    <w:rsid w:val="00674F69"/>
    <w:rsid w:val="0069607F"/>
    <w:rsid w:val="006B69A9"/>
    <w:rsid w:val="006F0F0B"/>
    <w:rsid w:val="007122D2"/>
    <w:rsid w:val="00752111"/>
    <w:rsid w:val="007B326D"/>
    <w:rsid w:val="007C25C2"/>
    <w:rsid w:val="007C4689"/>
    <w:rsid w:val="007D13F6"/>
    <w:rsid w:val="0080496D"/>
    <w:rsid w:val="00807F07"/>
    <w:rsid w:val="00836436"/>
    <w:rsid w:val="008804A2"/>
    <w:rsid w:val="008B5205"/>
    <w:rsid w:val="008C3B02"/>
    <w:rsid w:val="008F55E1"/>
    <w:rsid w:val="00910F05"/>
    <w:rsid w:val="00952A81"/>
    <w:rsid w:val="00960DF0"/>
    <w:rsid w:val="0096261F"/>
    <w:rsid w:val="00993D6C"/>
    <w:rsid w:val="009D4E54"/>
    <w:rsid w:val="00A41A46"/>
    <w:rsid w:val="00A603F9"/>
    <w:rsid w:val="00A72262"/>
    <w:rsid w:val="00A926E8"/>
    <w:rsid w:val="00AA5A0D"/>
    <w:rsid w:val="00AB4C5A"/>
    <w:rsid w:val="00AB6C86"/>
    <w:rsid w:val="00AB7FA9"/>
    <w:rsid w:val="00AD3B82"/>
    <w:rsid w:val="00AF4891"/>
    <w:rsid w:val="00B023C8"/>
    <w:rsid w:val="00B06F8E"/>
    <w:rsid w:val="00B1624E"/>
    <w:rsid w:val="00B842AE"/>
    <w:rsid w:val="00B93772"/>
    <w:rsid w:val="00BB3589"/>
    <w:rsid w:val="00C3111B"/>
    <w:rsid w:val="00C45B08"/>
    <w:rsid w:val="00C536FD"/>
    <w:rsid w:val="00C65698"/>
    <w:rsid w:val="00C72317"/>
    <w:rsid w:val="00CE59D2"/>
    <w:rsid w:val="00D10086"/>
    <w:rsid w:val="00D216DC"/>
    <w:rsid w:val="00D76F60"/>
    <w:rsid w:val="00D8165D"/>
    <w:rsid w:val="00DA52DA"/>
    <w:rsid w:val="00DC04A9"/>
    <w:rsid w:val="00DE0EEF"/>
    <w:rsid w:val="00DE24E2"/>
    <w:rsid w:val="00E02905"/>
    <w:rsid w:val="00E06DB1"/>
    <w:rsid w:val="00EA3F68"/>
    <w:rsid w:val="00EA7F3C"/>
    <w:rsid w:val="00EC480C"/>
    <w:rsid w:val="00EE5458"/>
    <w:rsid w:val="00EE7988"/>
    <w:rsid w:val="00EF6A61"/>
    <w:rsid w:val="00F01C1A"/>
    <w:rsid w:val="00F50F22"/>
    <w:rsid w:val="00F6616C"/>
    <w:rsid w:val="00F80B7B"/>
    <w:rsid w:val="00F819D6"/>
    <w:rsid w:val="00F97A6B"/>
    <w:rsid w:val="00FA34E6"/>
    <w:rsid w:val="00FB3251"/>
    <w:rsid w:val="00FB4442"/>
    <w:rsid w:val="00FD2F7D"/>
    <w:rsid w:val="00FE04ED"/>
    <w:rsid w:val="00FE10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5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BB3589"/>
    <w:rPr>
      <w:color w:val="808080"/>
    </w:rPr>
  </w:style>
  <w:style w:type="paragraph" w:customStyle="1" w:styleId="A0EE964120B04851A5D122AD6DCB44C9">
    <w:name w:val="A0EE964120B04851A5D122AD6DCB44C9"/>
    <w:qFormat/>
    <w:rsid w:val="00BB3589"/>
    <w:pPr>
      <w:widowControl w:val="0"/>
      <w:jc w:val="both"/>
    </w:pPr>
    <w:rPr>
      <w:kern w:val="2"/>
      <w:sz w:val="21"/>
      <w:szCs w:val="22"/>
    </w:rPr>
  </w:style>
  <w:style w:type="paragraph" w:customStyle="1" w:styleId="8F9BDAF8FB8145E6A1BA8F3953F3DA17">
    <w:name w:val="8F9BDAF8FB8145E6A1BA8F3953F3DA17"/>
    <w:qFormat/>
    <w:rsid w:val="00BB3589"/>
    <w:pPr>
      <w:widowControl w:val="0"/>
      <w:jc w:val="both"/>
    </w:pPr>
    <w:rPr>
      <w:kern w:val="2"/>
      <w:sz w:val="21"/>
      <w:szCs w:val="22"/>
    </w:rPr>
  </w:style>
  <w:style w:type="paragraph" w:customStyle="1" w:styleId="3137F7C96BFC4F54BDBB32373077CE29">
    <w:name w:val="3137F7C96BFC4F54BDBB32373077CE29"/>
    <w:qFormat/>
    <w:rsid w:val="00BB3589"/>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78828-F1E7-47D9-84F1-C66BCCA1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行业标准</Template>
  <TotalTime>2026</TotalTime>
  <Pages>11</Pages>
  <Words>774</Words>
  <Characters>4413</Characters>
  <Application>Microsoft Office Word</Application>
  <DocSecurity>0</DocSecurity>
  <Lines>36</Lines>
  <Paragraphs>10</Paragraphs>
  <ScaleCrop>false</ScaleCrop>
  <Company>PCMI</Company>
  <LinksUpToDate>false</LinksUpToDate>
  <CharactersWithSpaces>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Administrator</dc:creator>
  <cp:lastModifiedBy>lym</cp:lastModifiedBy>
  <cp:revision>34</cp:revision>
  <cp:lastPrinted>2021-11-01T03:16:00Z</cp:lastPrinted>
  <dcterms:created xsi:type="dcterms:W3CDTF">2022-01-04T07:03:00Z</dcterms:created>
  <dcterms:modified xsi:type="dcterms:W3CDTF">2022-01-28T02:22:00Z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2052-11.1.0.9662</vt:lpwstr>
  </property>
  <property fmtid="{D5CDD505-2E9C-101B-9397-08002B2CF9AE}" pid="15" name="ICV">
    <vt:lpwstr>684339A8ECC941DF932B02B447B14939</vt:lpwstr>
  </property>
  <property fmtid="{D5CDD505-2E9C-101B-9397-08002B2CF9AE}" pid="16" name="DoublePage">
    <vt:lpwstr>false</vt:lpwstr>
  </property>
</Properties>
</file>